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0A0" w:rsidRDefault="00C470A0" w:rsidP="009F2EC3">
      <w:pPr>
        <w:widowControl/>
        <w:autoSpaceDE/>
        <w:autoSpaceDN/>
        <w:adjustRightInd/>
        <w:spacing w:after="200" w:line="276" w:lineRule="auto"/>
        <w:contextualSpacing/>
        <w:rPr>
          <w:sz w:val="28"/>
          <w:szCs w:val="28"/>
          <w:lang w:eastAsia="en-US"/>
        </w:rPr>
      </w:pPr>
    </w:p>
    <w:p w:rsidR="00C470A0" w:rsidRDefault="00C470A0" w:rsidP="009F2EC3">
      <w:pPr>
        <w:widowControl/>
        <w:autoSpaceDE/>
        <w:autoSpaceDN/>
        <w:adjustRightInd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Принят на пед</w:t>
      </w:r>
    </w:p>
    <w:p w:rsidR="00C470A0" w:rsidRPr="009F2EC3" w:rsidRDefault="00C470A0" w:rsidP="00337834">
      <w:pPr>
        <w:widowControl/>
        <w:autoSpaceDE/>
        <w:autoSpaceDN/>
        <w:adjustRightInd/>
        <w:spacing w:after="200" w:line="276" w:lineRule="auto"/>
        <w:contextualSpacing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Совете МКДОУ </w:t>
      </w:r>
      <w:r w:rsidRPr="009F2EC3">
        <w:rPr>
          <w:sz w:val="28"/>
          <w:szCs w:val="28"/>
          <w:lang w:eastAsia="en-US"/>
        </w:rPr>
        <w:t xml:space="preserve">                                </w:t>
      </w:r>
      <w:r>
        <w:rPr>
          <w:sz w:val="28"/>
          <w:szCs w:val="28"/>
          <w:lang w:eastAsia="en-US"/>
        </w:rPr>
        <w:t xml:space="preserve">   </w:t>
      </w:r>
      <w:r w:rsidRPr="009F2EC3">
        <w:rPr>
          <w:sz w:val="28"/>
          <w:szCs w:val="28"/>
          <w:lang w:eastAsia="en-US"/>
        </w:rPr>
        <w:t xml:space="preserve">Утверждаю </w:t>
      </w:r>
    </w:p>
    <w:p w:rsidR="00C470A0" w:rsidRPr="009F2EC3" w:rsidRDefault="00C470A0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01.09.2018г.</w:t>
      </w:r>
      <w:r w:rsidRPr="009F2EC3">
        <w:rPr>
          <w:sz w:val="28"/>
          <w:szCs w:val="28"/>
          <w:lang w:eastAsia="en-US"/>
        </w:rPr>
        <w:t xml:space="preserve">           </w:t>
      </w:r>
      <w:r>
        <w:rPr>
          <w:sz w:val="28"/>
          <w:szCs w:val="28"/>
          <w:lang w:eastAsia="en-US"/>
        </w:rPr>
        <w:t xml:space="preserve">                              </w:t>
      </w:r>
      <w:r w:rsidRPr="009F2EC3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>Заведующая МКДОУ «Детский сад № 3</w:t>
      </w:r>
      <w:r w:rsidRPr="009F2EC3">
        <w:rPr>
          <w:sz w:val="28"/>
          <w:szCs w:val="28"/>
          <w:lang w:eastAsia="en-US"/>
        </w:rPr>
        <w:t>»</w:t>
      </w: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                                                _____________</w:t>
      </w:r>
      <w:r>
        <w:rPr>
          <w:sz w:val="28"/>
          <w:szCs w:val="28"/>
          <w:lang w:eastAsia="en-US"/>
        </w:rPr>
        <w:t xml:space="preserve"> Г.А. Сайпулаева</w:t>
      </w: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</w:p>
    <w:p w:rsidR="00C470A0" w:rsidRDefault="00C470A0" w:rsidP="00337D9B">
      <w:pPr>
        <w:widowControl/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Положение о формах, периодичности и порядок текущего контроля успеваемости и промежуточной аттестации</w:t>
      </w: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b/>
          <w:sz w:val="28"/>
          <w:szCs w:val="28"/>
          <w:lang w:eastAsia="en-US"/>
        </w:rPr>
      </w:pP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b/>
          <w:sz w:val="28"/>
          <w:szCs w:val="28"/>
          <w:lang w:eastAsia="en-US"/>
        </w:rPr>
      </w:pPr>
    </w:p>
    <w:p w:rsidR="00C470A0" w:rsidRDefault="00C470A0" w:rsidP="00337D9B">
      <w:pPr>
        <w:widowControl/>
        <w:autoSpaceDE/>
        <w:autoSpaceDN/>
        <w:adjustRightInd/>
        <w:spacing w:after="200" w:line="276" w:lineRule="auto"/>
        <w:contextualSpacing/>
        <w:rPr>
          <w:b/>
          <w:sz w:val="28"/>
          <w:szCs w:val="28"/>
          <w:lang w:eastAsia="en-US"/>
        </w:rPr>
      </w:pPr>
    </w:p>
    <w:p w:rsidR="00C470A0" w:rsidRDefault="00C470A0" w:rsidP="00265FE8">
      <w:pPr>
        <w:widowControl/>
        <w:autoSpaceDE/>
        <w:autoSpaceDN/>
        <w:adjustRightInd/>
        <w:spacing w:after="200" w:line="276" w:lineRule="auto"/>
        <w:ind w:left="4820"/>
        <w:contextualSpacing/>
        <w:jc w:val="center"/>
        <w:rPr>
          <w:b/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autoSpaceDE/>
        <w:autoSpaceDN/>
        <w:adjustRightInd/>
        <w:spacing w:after="200" w:line="276" w:lineRule="auto"/>
        <w:contextualSpacing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 xml:space="preserve">1. </w:t>
      </w:r>
      <w:r w:rsidRPr="007B10AF">
        <w:rPr>
          <w:b/>
          <w:sz w:val="28"/>
          <w:szCs w:val="28"/>
          <w:lang w:eastAsia="en-US"/>
        </w:rPr>
        <w:t>Общее положение</w:t>
      </w:r>
    </w:p>
    <w:p w:rsidR="00C470A0" w:rsidRPr="007B10AF" w:rsidRDefault="00C470A0" w:rsidP="00265FE8">
      <w:pPr>
        <w:widowControl/>
        <w:shd w:val="clear" w:color="auto" w:fill="FFFFFF"/>
        <w:autoSpaceDE/>
        <w:autoSpaceDN/>
        <w:adjustRightInd/>
        <w:ind w:right="567" w:firstLine="426"/>
        <w:contextualSpacing/>
        <w:jc w:val="both"/>
        <w:rPr>
          <w:b/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Настоящее Положение о формах, периодичности, порядке текущего контроля успеваемости и промежуточной аттестации воспитанников муниципального </w:t>
      </w:r>
      <w:r>
        <w:rPr>
          <w:sz w:val="28"/>
          <w:szCs w:val="28"/>
          <w:lang w:eastAsia="en-US"/>
        </w:rPr>
        <w:t xml:space="preserve">казённого </w:t>
      </w:r>
      <w:r w:rsidRPr="007B10AF">
        <w:rPr>
          <w:sz w:val="28"/>
          <w:szCs w:val="28"/>
          <w:lang w:eastAsia="en-US"/>
        </w:rPr>
        <w:t>дошкольного образоват</w:t>
      </w:r>
      <w:r>
        <w:rPr>
          <w:sz w:val="28"/>
          <w:szCs w:val="28"/>
          <w:lang w:eastAsia="en-US"/>
        </w:rPr>
        <w:t>ельного учреждения «Детский сад</w:t>
      </w:r>
      <w:r w:rsidRPr="007B10AF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 xml:space="preserve"> 3»</w:t>
      </w:r>
      <w:r w:rsidRPr="007B10AF">
        <w:rPr>
          <w:sz w:val="28"/>
          <w:szCs w:val="28"/>
          <w:lang w:eastAsia="en-US"/>
        </w:rPr>
        <w:t xml:space="preserve"> (далее – Положение) разработано в соответствии с  </w:t>
      </w:r>
      <w:r w:rsidRPr="007B10AF">
        <w:rPr>
          <w:bCs/>
          <w:kern w:val="36"/>
          <w:sz w:val="28"/>
          <w:szCs w:val="28"/>
          <w:lang w:eastAsia="en-US"/>
        </w:rPr>
        <w:t xml:space="preserve">Федеральным законом Российской Федерации от 29 декабря </w:t>
      </w:r>
      <w:smartTag w:uri="urn:schemas-microsoft-com:office:smarttags" w:element="metricconverter">
        <w:smartTagPr>
          <w:attr w:name="ProductID" w:val="2012 г"/>
        </w:smartTagPr>
        <w:r w:rsidRPr="007B10AF">
          <w:rPr>
            <w:bCs/>
            <w:kern w:val="36"/>
            <w:sz w:val="28"/>
            <w:szCs w:val="28"/>
            <w:lang w:eastAsia="en-US"/>
          </w:rPr>
          <w:t>2012 г</w:t>
        </w:r>
      </w:smartTag>
      <w:r w:rsidRPr="007B10AF">
        <w:rPr>
          <w:bCs/>
          <w:kern w:val="36"/>
          <w:sz w:val="28"/>
          <w:szCs w:val="28"/>
          <w:lang w:eastAsia="en-US"/>
        </w:rPr>
        <w:t xml:space="preserve">. №273-ФЗ </w:t>
      </w:r>
      <w:r w:rsidRPr="007B10AF">
        <w:rPr>
          <w:bCs/>
          <w:sz w:val="28"/>
          <w:szCs w:val="28"/>
          <w:lang w:eastAsia="en-US"/>
        </w:rPr>
        <w:t xml:space="preserve">«Об образовании в Российской Федерации», </w:t>
      </w:r>
      <w:r w:rsidRPr="007B10AF">
        <w:rPr>
          <w:sz w:val="28"/>
          <w:szCs w:val="28"/>
          <w:lang w:eastAsia="en-US"/>
        </w:rPr>
        <w:t xml:space="preserve">Приказом Министерства образования и науки Российской Федерации  от 17 октября </w:t>
      </w:r>
      <w:smartTag w:uri="urn:schemas-microsoft-com:office:smarttags" w:element="metricconverter">
        <w:smartTagPr>
          <w:attr w:name="ProductID" w:val="2013 г"/>
        </w:smartTagPr>
        <w:r w:rsidRPr="007B10AF">
          <w:rPr>
            <w:sz w:val="28"/>
            <w:szCs w:val="28"/>
            <w:lang w:eastAsia="en-US"/>
          </w:rPr>
          <w:t>2013 г</w:t>
        </w:r>
      </w:smartTag>
      <w:r w:rsidRPr="007B10AF">
        <w:rPr>
          <w:sz w:val="28"/>
          <w:szCs w:val="28"/>
          <w:lang w:eastAsia="en-US"/>
        </w:rPr>
        <w:t>. № 1155  «Об</w:t>
      </w:r>
      <w:r>
        <w:rPr>
          <w:sz w:val="28"/>
          <w:szCs w:val="28"/>
          <w:lang w:eastAsia="en-US"/>
        </w:rPr>
        <w:t xml:space="preserve"> </w:t>
      </w:r>
      <w:r w:rsidRPr="007B10AF">
        <w:rPr>
          <w:sz w:val="28"/>
          <w:szCs w:val="28"/>
          <w:lang w:eastAsia="en-US"/>
        </w:rPr>
        <w:t>утверждении Федерального государственного образовательного стандарта дошкольного образования».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Настоящее Положение  принимается  на Педагогическом совете муниципального </w:t>
      </w:r>
      <w:r>
        <w:rPr>
          <w:sz w:val="28"/>
          <w:szCs w:val="28"/>
          <w:lang w:eastAsia="en-US"/>
        </w:rPr>
        <w:t xml:space="preserve">казённого </w:t>
      </w:r>
      <w:r w:rsidRPr="007B10AF">
        <w:rPr>
          <w:sz w:val="28"/>
          <w:szCs w:val="28"/>
          <w:lang w:eastAsia="en-US"/>
        </w:rPr>
        <w:t>дошкольного образовательного учреждения «Дет</w:t>
      </w:r>
      <w:r>
        <w:rPr>
          <w:sz w:val="28"/>
          <w:szCs w:val="28"/>
          <w:lang w:eastAsia="en-US"/>
        </w:rPr>
        <w:t>ский сад</w:t>
      </w:r>
      <w:r w:rsidRPr="007B10AF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 xml:space="preserve"> 3»</w:t>
      </w:r>
      <w:r w:rsidRPr="007B10AF">
        <w:rPr>
          <w:sz w:val="28"/>
          <w:szCs w:val="28"/>
          <w:lang w:eastAsia="en-US"/>
        </w:rPr>
        <w:t xml:space="preserve"> (далее – ДОУ) с учетом мнения родительского комитета ДОУ. 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Настоящее Положение  является локальным нормативным актом, регламентирующим деятельность ДОУ.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Действие настоящее Положения распространяется на детей, посещающих ДОУ и осваивающих Образовательную прог</w:t>
      </w:r>
      <w:r>
        <w:rPr>
          <w:sz w:val="28"/>
          <w:szCs w:val="28"/>
          <w:lang w:eastAsia="en-US"/>
        </w:rPr>
        <w:t>рамму дошкольного образования МКДОУ «Детский сад</w:t>
      </w:r>
      <w:r w:rsidRPr="007B10AF">
        <w:rPr>
          <w:sz w:val="28"/>
          <w:szCs w:val="28"/>
          <w:lang w:eastAsia="en-US"/>
        </w:rPr>
        <w:t xml:space="preserve"> №</w:t>
      </w:r>
      <w:r>
        <w:rPr>
          <w:sz w:val="28"/>
          <w:szCs w:val="28"/>
          <w:lang w:eastAsia="en-US"/>
        </w:rPr>
        <w:t xml:space="preserve"> 3»</w:t>
      </w:r>
      <w:r w:rsidRPr="007B10AF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с.Гуниб Гунибского </w:t>
      </w:r>
      <w:r w:rsidRPr="007B10AF">
        <w:rPr>
          <w:sz w:val="28"/>
          <w:szCs w:val="28"/>
          <w:lang w:eastAsia="en-US"/>
        </w:rPr>
        <w:t>района, а также на педагогов и родителей (законных представителей) воспитанников, участвующих в реализации Программы.</w:t>
      </w:r>
    </w:p>
    <w:p w:rsidR="00C470A0" w:rsidRPr="007B10AF" w:rsidRDefault="00C470A0" w:rsidP="00265FE8">
      <w:pPr>
        <w:widowControl/>
        <w:autoSpaceDE/>
        <w:autoSpaceDN/>
        <w:adjustRightInd/>
        <w:ind w:right="567" w:firstLine="426"/>
        <w:jc w:val="both"/>
        <w:rPr>
          <w:sz w:val="28"/>
          <w:szCs w:val="28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b/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Формы получения образования и формы обучения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rPr>
          <w:b/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В Российской Федерации образование  может быть получено:</w:t>
      </w:r>
    </w:p>
    <w:p w:rsidR="00C470A0" w:rsidRPr="007B10AF" w:rsidRDefault="00C470A0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  в организациях, осуществляющих образовательную деятельность.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Обучение в ДОУ осуществляется в очной форме.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Формы получения образования и формы обучения по образовательной программе дошкольного образования определяется федеральным  государственным образовательным стандартом.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b/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Компетенция, права, обязанности и ответственность образовательной организации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rPr>
          <w:b/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К компетенции ДОУ в установленной сфере деятельности относятся:</w:t>
      </w:r>
    </w:p>
    <w:p w:rsidR="00C470A0" w:rsidRPr="007B10AF" w:rsidRDefault="00C470A0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  осуществление текущего контроля успеваемости и промежуточной аттестации, установление их форм, периодичности и порядка проведения.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center"/>
        <w:rPr>
          <w:b/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Промежуточная аттестация воспитанников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rPr>
          <w:b/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Промежуточная аттестация усвоения образовательной программы дошкольного </w:t>
      </w:r>
      <w:r>
        <w:rPr>
          <w:sz w:val="28"/>
          <w:szCs w:val="28"/>
          <w:lang w:eastAsia="en-US"/>
        </w:rPr>
        <w:t>образования МКДОУ «Детский сад № 3»</w:t>
      </w:r>
      <w:r w:rsidRPr="007B10AF">
        <w:rPr>
          <w:sz w:val="28"/>
          <w:szCs w:val="28"/>
          <w:lang w:eastAsia="en-US"/>
        </w:rPr>
        <w:t xml:space="preserve"> в ДОУ не проводится.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При реализации  Программы может проводится оценки индивидуального развития детей. Такая оценка проводится  педагогическим работником в рамках педагогической диагностики (оценка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Результаты  педагогической диагностики (мониторинга) могут использоваться исключительно для решения следующих образовательных задач:</w:t>
      </w:r>
    </w:p>
    <w:p w:rsidR="00C470A0" w:rsidRPr="007B10AF" w:rsidRDefault="00C470A0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  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C470A0" w:rsidRPr="007B10AF" w:rsidRDefault="00C470A0" w:rsidP="00265FE8">
      <w:pPr>
        <w:widowControl/>
        <w:numPr>
          <w:ilvl w:val="0"/>
          <w:numId w:val="2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  оптимизации работы с группой детей.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Педагогическая диагностика (мониторинг) проводится 2 раза в год, на начало учебного года (первые две недели сентября) и на конец учебного года (последние две недели мая). 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При необходимости используется психологическая диагностика развития детей (выявление и изучение индивидуально – психологических особенностей детей), которую проводят квалифицированные сп</w:t>
      </w:r>
      <w:r>
        <w:rPr>
          <w:sz w:val="28"/>
          <w:szCs w:val="28"/>
          <w:lang w:eastAsia="en-US"/>
        </w:rPr>
        <w:t>ециалисты (педагоги – психологи</w:t>
      </w:r>
      <w:r w:rsidRPr="007B10AF">
        <w:rPr>
          <w:sz w:val="28"/>
          <w:szCs w:val="28"/>
          <w:lang w:eastAsia="en-US"/>
        </w:rPr>
        <w:t>).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Участие ребенка в</w:t>
      </w:r>
      <w:r>
        <w:rPr>
          <w:sz w:val="28"/>
          <w:szCs w:val="28"/>
          <w:lang w:eastAsia="en-US"/>
        </w:rPr>
        <w:t xml:space="preserve"> </w:t>
      </w:r>
      <w:r w:rsidRPr="007B10AF">
        <w:rPr>
          <w:sz w:val="28"/>
          <w:szCs w:val="28"/>
          <w:lang w:eastAsia="en-US"/>
        </w:rPr>
        <w:t>психологической диагностики допускается только с согласия его родителей (законных представителей).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contextualSpacing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Любой вид психолого-педагогической диагностики с дошкольниками проводится строго с письменного согласия родителей (законных представителей) воспитанников.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Педагог имеет право по собственному выбору или на основе консультаций со специалистами использовать имеющиеся различные рекомендации по проведению такой оценки в рамках педагогической диагностики совместно со специалистом, или проводить ее самостоятельно.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Данные, полученные  в результате  оценки являются профессиональными материалами самого педагога и не подлежат проверке  процесса контроля и надзора.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Контроль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Контроль за проведением педагогической диагностики (мониторинга) освоения Программы детьми осуществляет заведующий, и воспитатель.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Отчетность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Педагогические работники не позднее 7 дней с момента завершения педагогической диагностики сдают результаты проведенных педагогических наблюдений с выводами</w:t>
      </w:r>
      <w:r>
        <w:rPr>
          <w:sz w:val="28"/>
          <w:szCs w:val="28"/>
          <w:lang w:eastAsia="en-US"/>
        </w:rPr>
        <w:t xml:space="preserve"> заведующей</w:t>
      </w:r>
      <w:r w:rsidRPr="007B10AF">
        <w:rPr>
          <w:sz w:val="28"/>
          <w:szCs w:val="28"/>
          <w:lang w:eastAsia="en-US"/>
        </w:rPr>
        <w:t>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</w:t>
      </w:r>
      <w:r w:rsidRPr="007B10AF">
        <w:rPr>
          <w:sz w:val="28"/>
          <w:szCs w:val="28"/>
          <w:lang w:eastAsia="en-US"/>
        </w:rPr>
        <w:t>оспитатель осуществляет сравнительный анализ проведенного мониторинга и результаты выносятся на рассмотрение педагогического совета ДОУ.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По окончании учебного года, на основании полученных данных, по итогам педагогической диагностики на конец учебного года, определяется эффективность педагогической работы, вырабатываются и определяются проблемы, пути их решения и приоритетные задачи ДОУ для реализации в новом учебном году.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 xml:space="preserve">Результаты педагогической диагностики (мониторинга) по усвоению дошкольниками Программы хранятся в методическом кабинете у </w:t>
      </w:r>
      <w:r>
        <w:rPr>
          <w:sz w:val="28"/>
          <w:szCs w:val="28"/>
          <w:lang w:eastAsia="en-US"/>
        </w:rPr>
        <w:t>воспитателя ст гр.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jc w:val="both"/>
        <w:rPr>
          <w:sz w:val="28"/>
          <w:szCs w:val="28"/>
          <w:lang w:eastAsia="en-US"/>
        </w:rPr>
      </w:pPr>
    </w:p>
    <w:p w:rsidR="00C470A0" w:rsidRPr="007B10AF" w:rsidRDefault="00C470A0" w:rsidP="00265FE8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0" w:firstLine="426"/>
        <w:jc w:val="center"/>
        <w:rPr>
          <w:b/>
          <w:sz w:val="28"/>
          <w:szCs w:val="28"/>
          <w:lang w:eastAsia="en-US"/>
        </w:rPr>
      </w:pPr>
      <w:r w:rsidRPr="007B10AF">
        <w:rPr>
          <w:b/>
          <w:sz w:val="28"/>
          <w:szCs w:val="28"/>
          <w:lang w:eastAsia="en-US"/>
        </w:rPr>
        <w:t>Заключительные положения</w:t>
      </w:r>
    </w:p>
    <w:p w:rsidR="00C470A0" w:rsidRPr="007B10AF" w:rsidRDefault="00C470A0" w:rsidP="00265FE8">
      <w:pPr>
        <w:widowControl/>
        <w:autoSpaceDE/>
        <w:autoSpaceDN/>
        <w:adjustRightInd/>
        <w:ind w:firstLine="426"/>
        <w:jc w:val="both"/>
        <w:rPr>
          <w:sz w:val="28"/>
          <w:szCs w:val="28"/>
          <w:lang w:eastAsia="en-US"/>
        </w:rPr>
      </w:pPr>
      <w:bookmarkStart w:id="0" w:name="_GoBack"/>
      <w:bookmarkEnd w:id="0"/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Положение вступает в силу с даты утверждения его заведующим ДОУ и действует до принятия нового.</w:t>
      </w:r>
    </w:p>
    <w:p w:rsidR="00C470A0" w:rsidRPr="007B10AF" w:rsidRDefault="00C470A0" w:rsidP="00265FE8">
      <w:pPr>
        <w:widowControl/>
        <w:numPr>
          <w:ilvl w:val="1"/>
          <w:numId w:val="1"/>
        </w:numPr>
        <w:autoSpaceDE/>
        <w:autoSpaceDN/>
        <w:adjustRightInd/>
        <w:spacing w:after="200" w:line="276" w:lineRule="auto"/>
        <w:ind w:left="0" w:firstLine="426"/>
        <w:jc w:val="both"/>
        <w:rPr>
          <w:sz w:val="28"/>
          <w:szCs w:val="28"/>
          <w:lang w:eastAsia="en-US"/>
        </w:rPr>
      </w:pPr>
      <w:r w:rsidRPr="007B10AF">
        <w:rPr>
          <w:sz w:val="28"/>
          <w:szCs w:val="28"/>
          <w:lang w:eastAsia="en-US"/>
        </w:rPr>
        <w:t>Изменения в настоящее Положение вносятся на основании изменении нормативно-правовых актов.</w:t>
      </w:r>
    </w:p>
    <w:p w:rsidR="00C470A0" w:rsidRDefault="00C470A0" w:rsidP="00265FE8">
      <w:pPr>
        <w:shd w:val="clear" w:color="auto" w:fill="FFFFFF"/>
        <w:ind w:firstLine="426"/>
        <w:jc w:val="center"/>
        <w:rPr>
          <w:b/>
          <w:bCs/>
          <w:spacing w:val="-6"/>
          <w:sz w:val="28"/>
          <w:szCs w:val="28"/>
        </w:rPr>
      </w:pPr>
    </w:p>
    <w:p w:rsidR="00C470A0" w:rsidRDefault="00C470A0" w:rsidP="00265FE8">
      <w:pPr>
        <w:ind w:firstLine="426"/>
      </w:pPr>
    </w:p>
    <w:p w:rsidR="00C470A0" w:rsidRDefault="00C470A0"/>
    <w:sectPr w:rsidR="00C470A0" w:rsidSect="00AE16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7096C"/>
    <w:multiLevelType w:val="hybridMultilevel"/>
    <w:tmpl w:val="F47E1936"/>
    <w:lvl w:ilvl="0" w:tplc="00BEED14">
      <w:start w:val="1"/>
      <w:numFmt w:val="bullet"/>
      <w:lvlText w:val=""/>
      <w:lvlJc w:val="left"/>
      <w:pPr>
        <w:ind w:left="158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">
    <w:nsid w:val="62A10DD7"/>
    <w:multiLevelType w:val="multilevel"/>
    <w:tmpl w:val="98B61F68"/>
    <w:lvl w:ilvl="0">
      <w:start w:val="1"/>
      <w:numFmt w:val="decimal"/>
      <w:lvlText w:val="%1."/>
      <w:lvlJc w:val="left"/>
      <w:pPr>
        <w:ind w:left="5180" w:hanging="360"/>
      </w:pPr>
      <w:rPr>
        <w:rFonts w:cs="Times New Roman"/>
        <w:b/>
        <w:sz w:val="28"/>
      </w:rPr>
    </w:lvl>
    <w:lvl w:ilvl="1">
      <w:start w:val="1"/>
      <w:numFmt w:val="decimal"/>
      <w:isLgl/>
      <w:lvlText w:val="%1.%2."/>
      <w:lvlJc w:val="left"/>
      <w:pPr>
        <w:ind w:left="5682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866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902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90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938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974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974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10100" w:hanging="216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5FE8"/>
    <w:rsid w:val="000008BD"/>
    <w:rsid w:val="00000A64"/>
    <w:rsid w:val="0000184D"/>
    <w:rsid w:val="00002B4C"/>
    <w:rsid w:val="00002D46"/>
    <w:rsid w:val="00003008"/>
    <w:rsid w:val="00006159"/>
    <w:rsid w:val="00007C7A"/>
    <w:rsid w:val="00010498"/>
    <w:rsid w:val="000118DD"/>
    <w:rsid w:val="00013805"/>
    <w:rsid w:val="00013FEC"/>
    <w:rsid w:val="000141A7"/>
    <w:rsid w:val="00014615"/>
    <w:rsid w:val="00015771"/>
    <w:rsid w:val="00015AC4"/>
    <w:rsid w:val="00015C8D"/>
    <w:rsid w:val="00015EE2"/>
    <w:rsid w:val="00016591"/>
    <w:rsid w:val="000167F3"/>
    <w:rsid w:val="00017BE4"/>
    <w:rsid w:val="000200E3"/>
    <w:rsid w:val="00021219"/>
    <w:rsid w:val="00021B13"/>
    <w:rsid w:val="00022597"/>
    <w:rsid w:val="00022F95"/>
    <w:rsid w:val="000238AD"/>
    <w:rsid w:val="00024B63"/>
    <w:rsid w:val="00024DDF"/>
    <w:rsid w:val="00024FEC"/>
    <w:rsid w:val="00025287"/>
    <w:rsid w:val="00025681"/>
    <w:rsid w:val="000323BB"/>
    <w:rsid w:val="00033FFF"/>
    <w:rsid w:val="00043A8A"/>
    <w:rsid w:val="00043E68"/>
    <w:rsid w:val="00044699"/>
    <w:rsid w:val="00044819"/>
    <w:rsid w:val="000453CA"/>
    <w:rsid w:val="00045FC9"/>
    <w:rsid w:val="00046A46"/>
    <w:rsid w:val="000504FD"/>
    <w:rsid w:val="00050562"/>
    <w:rsid w:val="00050C44"/>
    <w:rsid w:val="00050E66"/>
    <w:rsid w:val="000567AE"/>
    <w:rsid w:val="000576C5"/>
    <w:rsid w:val="00061169"/>
    <w:rsid w:val="00061182"/>
    <w:rsid w:val="00061C92"/>
    <w:rsid w:val="00061EC1"/>
    <w:rsid w:val="00064FE7"/>
    <w:rsid w:val="0006541E"/>
    <w:rsid w:val="000657C5"/>
    <w:rsid w:val="000670DF"/>
    <w:rsid w:val="0006769C"/>
    <w:rsid w:val="000676D5"/>
    <w:rsid w:val="000678F0"/>
    <w:rsid w:val="0007260F"/>
    <w:rsid w:val="00072817"/>
    <w:rsid w:val="00072CE0"/>
    <w:rsid w:val="00072D91"/>
    <w:rsid w:val="000732F3"/>
    <w:rsid w:val="000750BB"/>
    <w:rsid w:val="000750E1"/>
    <w:rsid w:val="00075283"/>
    <w:rsid w:val="00076056"/>
    <w:rsid w:val="00076A58"/>
    <w:rsid w:val="00077AC9"/>
    <w:rsid w:val="000808C9"/>
    <w:rsid w:val="0008100B"/>
    <w:rsid w:val="00081A4F"/>
    <w:rsid w:val="0008300A"/>
    <w:rsid w:val="00083E03"/>
    <w:rsid w:val="0008557F"/>
    <w:rsid w:val="00086015"/>
    <w:rsid w:val="00086737"/>
    <w:rsid w:val="0008743F"/>
    <w:rsid w:val="0009051E"/>
    <w:rsid w:val="00091564"/>
    <w:rsid w:val="0009321C"/>
    <w:rsid w:val="000935DC"/>
    <w:rsid w:val="00093B6E"/>
    <w:rsid w:val="000940DD"/>
    <w:rsid w:val="00095B98"/>
    <w:rsid w:val="000962B1"/>
    <w:rsid w:val="00097B11"/>
    <w:rsid w:val="000A09ED"/>
    <w:rsid w:val="000A2402"/>
    <w:rsid w:val="000A4A45"/>
    <w:rsid w:val="000A55F7"/>
    <w:rsid w:val="000A6A17"/>
    <w:rsid w:val="000A7CE7"/>
    <w:rsid w:val="000B0928"/>
    <w:rsid w:val="000B0ABC"/>
    <w:rsid w:val="000B1300"/>
    <w:rsid w:val="000B15AE"/>
    <w:rsid w:val="000B2AFC"/>
    <w:rsid w:val="000B3A3F"/>
    <w:rsid w:val="000B48C2"/>
    <w:rsid w:val="000B5E2B"/>
    <w:rsid w:val="000B5F11"/>
    <w:rsid w:val="000B60D0"/>
    <w:rsid w:val="000B6F1A"/>
    <w:rsid w:val="000B7705"/>
    <w:rsid w:val="000B7ADB"/>
    <w:rsid w:val="000C12A2"/>
    <w:rsid w:val="000C1AAA"/>
    <w:rsid w:val="000C1F22"/>
    <w:rsid w:val="000C251A"/>
    <w:rsid w:val="000C2ACB"/>
    <w:rsid w:val="000C3737"/>
    <w:rsid w:val="000C609D"/>
    <w:rsid w:val="000C6BC1"/>
    <w:rsid w:val="000C6FBC"/>
    <w:rsid w:val="000D0E97"/>
    <w:rsid w:val="000D1E38"/>
    <w:rsid w:val="000D29E2"/>
    <w:rsid w:val="000D3570"/>
    <w:rsid w:val="000D4FA9"/>
    <w:rsid w:val="000D7CE3"/>
    <w:rsid w:val="000E0EEE"/>
    <w:rsid w:val="000E1D26"/>
    <w:rsid w:val="000E3778"/>
    <w:rsid w:val="000E3B70"/>
    <w:rsid w:val="000E4A08"/>
    <w:rsid w:val="000E4A6C"/>
    <w:rsid w:val="000E5DC9"/>
    <w:rsid w:val="000E70FD"/>
    <w:rsid w:val="000E7177"/>
    <w:rsid w:val="000E7A9C"/>
    <w:rsid w:val="000F081C"/>
    <w:rsid w:val="000F0AE7"/>
    <w:rsid w:val="000F0B08"/>
    <w:rsid w:val="000F1170"/>
    <w:rsid w:val="000F15ED"/>
    <w:rsid w:val="000F19E5"/>
    <w:rsid w:val="000F26B2"/>
    <w:rsid w:val="000F3108"/>
    <w:rsid w:val="000F3BA2"/>
    <w:rsid w:val="000F4454"/>
    <w:rsid w:val="000F4B7D"/>
    <w:rsid w:val="000F5149"/>
    <w:rsid w:val="000F64B2"/>
    <w:rsid w:val="000F65DF"/>
    <w:rsid w:val="000F6830"/>
    <w:rsid w:val="000F6896"/>
    <w:rsid w:val="000F7039"/>
    <w:rsid w:val="000F7FF1"/>
    <w:rsid w:val="00100142"/>
    <w:rsid w:val="00101161"/>
    <w:rsid w:val="00101826"/>
    <w:rsid w:val="00102867"/>
    <w:rsid w:val="00103026"/>
    <w:rsid w:val="00103A3E"/>
    <w:rsid w:val="001044B7"/>
    <w:rsid w:val="00110C29"/>
    <w:rsid w:val="00112817"/>
    <w:rsid w:val="00112BEF"/>
    <w:rsid w:val="0011329D"/>
    <w:rsid w:val="0011352C"/>
    <w:rsid w:val="00114496"/>
    <w:rsid w:val="00114CAC"/>
    <w:rsid w:val="00114ECB"/>
    <w:rsid w:val="0011558D"/>
    <w:rsid w:val="00117934"/>
    <w:rsid w:val="001208EF"/>
    <w:rsid w:val="00121B17"/>
    <w:rsid w:val="00122A26"/>
    <w:rsid w:val="00122D8A"/>
    <w:rsid w:val="00124636"/>
    <w:rsid w:val="001308CE"/>
    <w:rsid w:val="001318A8"/>
    <w:rsid w:val="0013267D"/>
    <w:rsid w:val="00133052"/>
    <w:rsid w:val="00133A5B"/>
    <w:rsid w:val="00133D08"/>
    <w:rsid w:val="001348A1"/>
    <w:rsid w:val="00134911"/>
    <w:rsid w:val="00134E8D"/>
    <w:rsid w:val="00137080"/>
    <w:rsid w:val="00141091"/>
    <w:rsid w:val="001420F3"/>
    <w:rsid w:val="001428DB"/>
    <w:rsid w:val="001436D1"/>
    <w:rsid w:val="00143BF0"/>
    <w:rsid w:val="0014579A"/>
    <w:rsid w:val="0014586F"/>
    <w:rsid w:val="0015060E"/>
    <w:rsid w:val="00150A19"/>
    <w:rsid w:val="00150FBD"/>
    <w:rsid w:val="00151B47"/>
    <w:rsid w:val="00151C4B"/>
    <w:rsid w:val="001523B2"/>
    <w:rsid w:val="00152673"/>
    <w:rsid w:val="0015323A"/>
    <w:rsid w:val="001538A5"/>
    <w:rsid w:val="001549CE"/>
    <w:rsid w:val="0015727D"/>
    <w:rsid w:val="00160865"/>
    <w:rsid w:val="00160C97"/>
    <w:rsid w:val="00160FA3"/>
    <w:rsid w:val="00161128"/>
    <w:rsid w:val="00161600"/>
    <w:rsid w:val="001619ED"/>
    <w:rsid w:val="001625ED"/>
    <w:rsid w:val="00163480"/>
    <w:rsid w:val="00167335"/>
    <w:rsid w:val="00170136"/>
    <w:rsid w:val="001710A2"/>
    <w:rsid w:val="0017342E"/>
    <w:rsid w:val="0017381B"/>
    <w:rsid w:val="00173DC7"/>
    <w:rsid w:val="0017431D"/>
    <w:rsid w:val="00175A1E"/>
    <w:rsid w:val="00176408"/>
    <w:rsid w:val="00180E1A"/>
    <w:rsid w:val="001830F3"/>
    <w:rsid w:val="001841E5"/>
    <w:rsid w:val="00184ADF"/>
    <w:rsid w:val="001863E9"/>
    <w:rsid w:val="00186B17"/>
    <w:rsid w:val="00186D7F"/>
    <w:rsid w:val="00187411"/>
    <w:rsid w:val="00187910"/>
    <w:rsid w:val="001908E1"/>
    <w:rsid w:val="00190F24"/>
    <w:rsid w:val="0019118C"/>
    <w:rsid w:val="001934D0"/>
    <w:rsid w:val="00194741"/>
    <w:rsid w:val="00195636"/>
    <w:rsid w:val="00195733"/>
    <w:rsid w:val="001961B4"/>
    <w:rsid w:val="00196847"/>
    <w:rsid w:val="0019730D"/>
    <w:rsid w:val="001A105F"/>
    <w:rsid w:val="001A1788"/>
    <w:rsid w:val="001A1BCC"/>
    <w:rsid w:val="001A37FB"/>
    <w:rsid w:val="001A5926"/>
    <w:rsid w:val="001A62A3"/>
    <w:rsid w:val="001A7CBC"/>
    <w:rsid w:val="001B1603"/>
    <w:rsid w:val="001B18CB"/>
    <w:rsid w:val="001B26B1"/>
    <w:rsid w:val="001B530C"/>
    <w:rsid w:val="001B5333"/>
    <w:rsid w:val="001B618C"/>
    <w:rsid w:val="001B6351"/>
    <w:rsid w:val="001B6C34"/>
    <w:rsid w:val="001B7A4D"/>
    <w:rsid w:val="001C018D"/>
    <w:rsid w:val="001C320F"/>
    <w:rsid w:val="001C4DF8"/>
    <w:rsid w:val="001C4EE9"/>
    <w:rsid w:val="001C5CD4"/>
    <w:rsid w:val="001C5F05"/>
    <w:rsid w:val="001C6845"/>
    <w:rsid w:val="001D02F4"/>
    <w:rsid w:val="001D05DA"/>
    <w:rsid w:val="001D0A70"/>
    <w:rsid w:val="001D188E"/>
    <w:rsid w:val="001D1E3C"/>
    <w:rsid w:val="001D267A"/>
    <w:rsid w:val="001D360B"/>
    <w:rsid w:val="001D4D22"/>
    <w:rsid w:val="001D4ECC"/>
    <w:rsid w:val="001D5BBF"/>
    <w:rsid w:val="001D69FC"/>
    <w:rsid w:val="001E2A6A"/>
    <w:rsid w:val="001E2CB1"/>
    <w:rsid w:val="001E2CF1"/>
    <w:rsid w:val="001E3B36"/>
    <w:rsid w:val="001E3C08"/>
    <w:rsid w:val="001E7093"/>
    <w:rsid w:val="001E7C75"/>
    <w:rsid w:val="001E7CFF"/>
    <w:rsid w:val="001F08AB"/>
    <w:rsid w:val="001F39AB"/>
    <w:rsid w:val="001F47E1"/>
    <w:rsid w:val="001F4912"/>
    <w:rsid w:val="001F4C1D"/>
    <w:rsid w:val="001F4F19"/>
    <w:rsid w:val="001F561D"/>
    <w:rsid w:val="001F69C9"/>
    <w:rsid w:val="001F7C00"/>
    <w:rsid w:val="0020013E"/>
    <w:rsid w:val="00201A5A"/>
    <w:rsid w:val="002029CC"/>
    <w:rsid w:val="00202E1C"/>
    <w:rsid w:val="00203290"/>
    <w:rsid w:val="0020350D"/>
    <w:rsid w:val="00203AC5"/>
    <w:rsid w:val="00203C0C"/>
    <w:rsid w:val="002047BF"/>
    <w:rsid w:val="00205556"/>
    <w:rsid w:val="00205708"/>
    <w:rsid w:val="00206A24"/>
    <w:rsid w:val="00206D12"/>
    <w:rsid w:val="00210806"/>
    <w:rsid w:val="00210904"/>
    <w:rsid w:val="00212223"/>
    <w:rsid w:val="00212512"/>
    <w:rsid w:val="00212620"/>
    <w:rsid w:val="0021289E"/>
    <w:rsid w:val="0021313C"/>
    <w:rsid w:val="002143F7"/>
    <w:rsid w:val="00214D80"/>
    <w:rsid w:val="00214F1D"/>
    <w:rsid w:val="002150B5"/>
    <w:rsid w:val="00215682"/>
    <w:rsid w:val="002159E7"/>
    <w:rsid w:val="00216F21"/>
    <w:rsid w:val="002177FF"/>
    <w:rsid w:val="002217E0"/>
    <w:rsid w:val="00221AC9"/>
    <w:rsid w:val="00221C12"/>
    <w:rsid w:val="002225D0"/>
    <w:rsid w:val="00222721"/>
    <w:rsid w:val="0022295F"/>
    <w:rsid w:val="00222E83"/>
    <w:rsid w:val="002230B9"/>
    <w:rsid w:val="002231CE"/>
    <w:rsid w:val="00223485"/>
    <w:rsid w:val="00223963"/>
    <w:rsid w:val="00224102"/>
    <w:rsid w:val="00224197"/>
    <w:rsid w:val="0022442E"/>
    <w:rsid w:val="00224557"/>
    <w:rsid w:val="00225217"/>
    <w:rsid w:val="00225ECB"/>
    <w:rsid w:val="00226A15"/>
    <w:rsid w:val="00226AEE"/>
    <w:rsid w:val="0023122A"/>
    <w:rsid w:val="00231A6B"/>
    <w:rsid w:val="00232DC3"/>
    <w:rsid w:val="00233AC6"/>
    <w:rsid w:val="00235419"/>
    <w:rsid w:val="002354CB"/>
    <w:rsid w:val="00237669"/>
    <w:rsid w:val="0024015B"/>
    <w:rsid w:val="00240FE0"/>
    <w:rsid w:val="00241567"/>
    <w:rsid w:val="0024169A"/>
    <w:rsid w:val="00241739"/>
    <w:rsid w:val="00242306"/>
    <w:rsid w:val="002423E1"/>
    <w:rsid w:val="00243255"/>
    <w:rsid w:val="002441C7"/>
    <w:rsid w:val="0024464D"/>
    <w:rsid w:val="00244A41"/>
    <w:rsid w:val="00244FD8"/>
    <w:rsid w:val="00244FF2"/>
    <w:rsid w:val="002464AF"/>
    <w:rsid w:val="00246B9D"/>
    <w:rsid w:val="00246D99"/>
    <w:rsid w:val="00247750"/>
    <w:rsid w:val="00247DCD"/>
    <w:rsid w:val="0025099B"/>
    <w:rsid w:val="00250A41"/>
    <w:rsid w:val="00250DCA"/>
    <w:rsid w:val="002522F9"/>
    <w:rsid w:val="002526E7"/>
    <w:rsid w:val="00253498"/>
    <w:rsid w:val="0025404C"/>
    <w:rsid w:val="00254294"/>
    <w:rsid w:val="00255866"/>
    <w:rsid w:val="00257977"/>
    <w:rsid w:val="00261824"/>
    <w:rsid w:val="00261D20"/>
    <w:rsid w:val="00261F39"/>
    <w:rsid w:val="00262874"/>
    <w:rsid w:val="00262F9B"/>
    <w:rsid w:val="0026301B"/>
    <w:rsid w:val="00263559"/>
    <w:rsid w:val="00263958"/>
    <w:rsid w:val="0026422F"/>
    <w:rsid w:val="002655D2"/>
    <w:rsid w:val="00265B4C"/>
    <w:rsid w:val="00265FE8"/>
    <w:rsid w:val="00266ED4"/>
    <w:rsid w:val="00267C6C"/>
    <w:rsid w:val="00270E44"/>
    <w:rsid w:val="002711CE"/>
    <w:rsid w:val="002712CE"/>
    <w:rsid w:val="0027302A"/>
    <w:rsid w:val="002748F0"/>
    <w:rsid w:val="002753CB"/>
    <w:rsid w:val="00276606"/>
    <w:rsid w:val="00276631"/>
    <w:rsid w:val="0027759B"/>
    <w:rsid w:val="002776D2"/>
    <w:rsid w:val="00277CF7"/>
    <w:rsid w:val="002806E8"/>
    <w:rsid w:val="00281C41"/>
    <w:rsid w:val="00282B5B"/>
    <w:rsid w:val="00283B6F"/>
    <w:rsid w:val="00284F51"/>
    <w:rsid w:val="002851F8"/>
    <w:rsid w:val="002858F2"/>
    <w:rsid w:val="002870D3"/>
    <w:rsid w:val="00287CA4"/>
    <w:rsid w:val="00290FB2"/>
    <w:rsid w:val="00291090"/>
    <w:rsid w:val="0029330E"/>
    <w:rsid w:val="002935DE"/>
    <w:rsid w:val="00294977"/>
    <w:rsid w:val="00294F26"/>
    <w:rsid w:val="002952DD"/>
    <w:rsid w:val="00295758"/>
    <w:rsid w:val="0029724B"/>
    <w:rsid w:val="002A023D"/>
    <w:rsid w:val="002A0CC2"/>
    <w:rsid w:val="002A0FBB"/>
    <w:rsid w:val="002A1275"/>
    <w:rsid w:val="002A17DC"/>
    <w:rsid w:val="002A1C13"/>
    <w:rsid w:val="002A247C"/>
    <w:rsid w:val="002A2AAF"/>
    <w:rsid w:val="002A3CCB"/>
    <w:rsid w:val="002A4115"/>
    <w:rsid w:val="002A41AE"/>
    <w:rsid w:val="002A455B"/>
    <w:rsid w:val="002A49AE"/>
    <w:rsid w:val="002A6454"/>
    <w:rsid w:val="002A770A"/>
    <w:rsid w:val="002A7B8E"/>
    <w:rsid w:val="002B01DB"/>
    <w:rsid w:val="002B0295"/>
    <w:rsid w:val="002B066C"/>
    <w:rsid w:val="002B067B"/>
    <w:rsid w:val="002B18B0"/>
    <w:rsid w:val="002B1D88"/>
    <w:rsid w:val="002B1E24"/>
    <w:rsid w:val="002B2D76"/>
    <w:rsid w:val="002B327D"/>
    <w:rsid w:val="002B340B"/>
    <w:rsid w:val="002B47E2"/>
    <w:rsid w:val="002B53CC"/>
    <w:rsid w:val="002B5B24"/>
    <w:rsid w:val="002C0737"/>
    <w:rsid w:val="002C14EA"/>
    <w:rsid w:val="002C32F6"/>
    <w:rsid w:val="002C3E4E"/>
    <w:rsid w:val="002C492E"/>
    <w:rsid w:val="002C5A26"/>
    <w:rsid w:val="002C753C"/>
    <w:rsid w:val="002C7748"/>
    <w:rsid w:val="002D0421"/>
    <w:rsid w:val="002D0EF3"/>
    <w:rsid w:val="002D1D9C"/>
    <w:rsid w:val="002D2422"/>
    <w:rsid w:val="002D356E"/>
    <w:rsid w:val="002D3862"/>
    <w:rsid w:val="002D583E"/>
    <w:rsid w:val="002D60BD"/>
    <w:rsid w:val="002D65B8"/>
    <w:rsid w:val="002D6BD8"/>
    <w:rsid w:val="002D740D"/>
    <w:rsid w:val="002D764A"/>
    <w:rsid w:val="002E144D"/>
    <w:rsid w:val="002E41B5"/>
    <w:rsid w:val="002E48DE"/>
    <w:rsid w:val="002E5988"/>
    <w:rsid w:val="002E75BB"/>
    <w:rsid w:val="002E778D"/>
    <w:rsid w:val="002F03BB"/>
    <w:rsid w:val="002F0499"/>
    <w:rsid w:val="002F102D"/>
    <w:rsid w:val="002F1332"/>
    <w:rsid w:val="002F2A6A"/>
    <w:rsid w:val="002F2D09"/>
    <w:rsid w:val="002F3A99"/>
    <w:rsid w:val="002F3E69"/>
    <w:rsid w:val="002F40D0"/>
    <w:rsid w:val="002F493E"/>
    <w:rsid w:val="002F6A19"/>
    <w:rsid w:val="002F702C"/>
    <w:rsid w:val="002F72D1"/>
    <w:rsid w:val="002F75DA"/>
    <w:rsid w:val="003009AF"/>
    <w:rsid w:val="003016F2"/>
    <w:rsid w:val="00302202"/>
    <w:rsid w:val="00303559"/>
    <w:rsid w:val="00303A84"/>
    <w:rsid w:val="003043A6"/>
    <w:rsid w:val="00304EE5"/>
    <w:rsid w:val="00306548"/>
    <w:rsid w:val="00306F42"/>
    <w:rsid w:val="003106EB"/>
    <w:rsid w:val="003107D1"/>
    <w:rsid w:val="003116D6"/>
    <w:rsid w:val="003134CE"/>
    <w:rsid w:val="00313728"/>
    <w:rsid w:val="003140CF"/>
    <w:rsid w:val="003141EB"/>
    <w:rsid w:val="00314C22"/>
    <w:rsid w:val="00314E13"/>
    <w:rsid w:val="00315989"/>
    <w:rsid w:val="003167F4"/>
    <w:rsid w:val="00316D7A"/>
    <w:rsid w:val="00317204"/>
    <w:rsid w:val="00320067"/>
    <w:rsid w:val="00320EF4"/>
    <w:rsid w:val="003223A7"/>
    <w:rsid w:val="00323842"/>
    <w:rsid w:val="00323C64"/>
    <w:rsid w:val="00323FC7"/>
    <w:rsid w:val="003240F0"/>
    <w:rsid w:val="003263A8"/>
    <w:rsid w:val="00326BC8"/>
    <w:rsid w:val="003272D0"/>
    <w:rsid w:val="00327D04"/>
    <w:rsid w:val="0033064A"/>
    <w:rsid w:val="003310CD"/>
    <w:rsid w:val="00331957"/>
    <w:rsid w:val="00331983"/>
    <w:rsid w:val="00331AD0"/>
    <w:rsid w:val="00337834"/>
    <w:rsid w:val="00337CC0"/>
    <w:rsid w:val="00337D9B"/>
    <w:rsid w:val="00337E37"/>
    <w:rsid w:val="0034170B"/>
    <w:rsid w:val="0034467F"/>
    <w:rsid w:val="003453AF"/>
    <w:rsid w:val="00346357"/>
    <w:rsid w:val="003463BA"/>
    <w:rsid w:val="00346711"/>
    <w:rsid w:val="0035074A"/>
    <w:rsid w:val="00350929"/>
    <w:rsid w:val="00351F7E"/>
    <w:rsid w:val="003530AF"/>
    <w:rsid w:val="00353A0E"/>
    <w:rsid w:val="00355661"/>
    <w:rsid w:val="003569FE"/>
    <w:rsid w:val="00357D37"/>
    <w:rsid w:val="003608C6"/>
    <w:rsid w:val="00361896"/>
    <w:rsid w:val="00362007"/>
    <w:rsid w:val="00363B4B"/>
    <w:rsid w:val="00366A9A"/>
    <w:rsid w:val="003705F9"/>
    <w:rsid w:val="0037070A"/>
    <w:rsid w:val="00370D79"/>
    <w:rsid w:val="00371B82"/>
    <w:rsid w:val="003723B4"/>
    <w:rsid w:val="003725A4"/>
    <w:rsid w:val="003728E5"/>
    <w:rsid w:val="00373146"/>
    <w:rsid w:val="00374200"/>
    <w:rsid w:val="00375D53"/>
    <w:rsid w:val="003822B8"/>
    <w:rsid w:val="003829BA"/>
    <w:rsid w:val="00382A4B"/>
    <w:rsid w:val="0038357A"/>
    <w:rsid w:val="00384634"/>
    <w:rsid w:val="00384A41"/>
    <w:rsid w:val="00386255"/>
    <w:rsid w:val="00387D73"/>
    <w:rsid w:val="00387D8E"/>
    <w:rsid w:val="00387D8F"/>
    <w:rsid w:val="00387DFA"/>
    <w:rsid w:val="003902B3"/>
    <w:rsid w:val="003911F0"/>
    <w:rsid w:val="0039182A"/>
    <w:rsid w:val="00392B3D"/>
    <w:rsid w:val="00392E5E"/>
    <w:rsid w:val="0039323D"/>
    <w:rsid w:val="003932A3"/>
    <w:rsid w:val="00394099"/>
    <w:rsid w:val="003954EA"/>
    <w:rsid w:val="00395662"/>
    <w:rsid w:val="00395F35"/>
    <w:rsid w:val="00396B92"/>
    <w:rsid w:val="00396F5E"/>
    <w:rsid w:val="00397209"/>
    <w:rsid w:val="003978A9"/>
    <w:rsid w:val="00397AA3"/>
    <w:rsid w:val="003A2184"/>
    <w:rsid w:val="003A30BD"/>
    <w:rsid w:val="003A3C98"/>
    <w:rsid w:val="003A4DD0"/>
    <w:rsid w:val="003A5094"/>
    <w:rsid w:val="003A70A8"/>
    <w:rsid w:val="003A79BE"/>
    <w:rsid w:val="003B04A7"/>
    <w:rsid w:val="003B0DE6"/>
    <w:rsid w:val="003B1766"/>
    <w:rsid w:val="003B2D90"/>
    <w:rsid w:val="003B3023"/>
    <w:rsid w:val="003B3072"/>
    <w:rsid w:val="003B57F8"/>
    <w:rsid w:val="003B5D1B"/>
    <w:rsid w:val="003B5DE4"/>
    <w:rsid w:val="003B6DBE"/>
    <w:rsid w:val="003C0DDA"/>
    <w:rsid w:val="003C142E"/>
    <w:rsid w:val="003C17EA"/>
    <w:rsid w:val="003C1C19"/>
    <w:rsid w:val="003C209C"/>
    <w:rsid w:val="003C25FB"/>
    <w:rsid w:val="003C2884"/>
    <w:rsid w:val="003C392E"/>
    <w:rsid w:val="003C42FE"/>
    <w:rsid w:val="003C5688"/>
    <w:rsid w:val="003C7F99"/>
    <w:rsid w:val="003D0E02"/>
    <w:rsid w:val="003D0E25"/>
    <w:rsid w:val="003D217F"/>
    <w:rsid w:val="003D37CB"/>
    <w:rsid w:val="003D4A6D"/>
    <w:rsid w:val="003D7115"/>
    <w:rsid w:val="003D7D68"/>
    <w:rsid w:val="003E03E5"/>
    <w:rsid w:val="003E09B9"/>
    <w:rsid w:val="003E1483"/>
    <w:rsid w:val="003E1E62"/>
    <w:rsid w:val="003E221C"/>
    <w:rsid w:val="003E2D72"/>
    <w:rsid w:val="003E2F6A"/>
    <w:rsid w:val="003E3408"/>
    <w:rsid w:val="003E396F"/>
    <w:rsid w:val="003E411F"/>
    <w:rsid w:val="003E4647"/>
    <w:rsid w:val="003E58C9"/>
    <w:rsid w:val="003E5B13"/>
    <w:rsid w:val="003E65C7"/>
    <w:rsid w:val="003E6B50"/>
    <w:rsid w:val="003E7321"/>
    <w:rsid w:val="003E76E8"/>
    <w:rsid w:val="003E770D"/>
    <w:rsid w:val="003F0918"/>
    <w:rsid w:val="003F172A"/>
    <w:rsid w:val="003F2DD8"/>
    <w:rsid w:val="003F39C3"/>
    <w:rsid w:val="003F71F1"/>
    <w:rsid w:val="004003F3"/>
    <w:rsid w:val="00401333"/>
    <w:rsid w:val="004018A4"/>
    <w:rsid w:val="00403777"/>
    <w:rsid w:val="00404370"/>
    <w:rsid w:val="0040586F"/>
    <w:rsid w:val="00405C10"/>
    <w:rsid w:val="004065F7"/>
    <w:rsid w:val="0040663A"/>
    <w:rsid w:val="00407383"/>
    <w:rsid w:val="00407F3F"/>
    <w:rsid w:val="00411A94"/>
    <w:rsid w:val="004126DA"/>
    <w:rsid w:val="004130AF"/>
    <w:rsid w:val="00414614"/>
    <w:rsid w:val="004146EF"/>
    <w:rsid w:val="004149EA"/>
    <w:rsid w:val="004149F5"/>
    <w:rsid w:val="00414D1B"/>
    <w:rsid w:val="00415011"/>
    <w:rsid w:val="00415A36"/>
    <w:rsid w:val="00417288"/>
    <w:rsid w:val="00417437"/>
    <w:rsid w:val="0041798E"/>
    <w:rsid w:val="00417A79"/>
    <w:rsid w:val="0042048E"/>
    <w:rsid w:val="00421086"/>
    <w:rsid w:val="00421472"/>
    <w:rsid w:val="004217EA"/>
    <w:rsid w:val="0042213A"/>
    <w:rsid w:val="004244C5"/>
    <w:rsid w:val="004244F9"/>
    <w:rsid w:val="004249F9"/>
    <w:rsid w:val="00426E7C"/>
    <w:rsid w:val="00427CDF"/>
    <w:rsid w:val="00427E8B"/>
    <w:rsid w:val="0043104F"/>
    <w:rsid w:val="004310D5"/>
    <w:rsid w:val="0043180F"/>
    <w:rsid w:val="00432A49"/>
    <w:rsid w:val="00432DAF"/>
    <w:rsid w:val="00436887"/>
    <w:rsid w:val="00436FA8"/>
    <w:rsid w:val="004419B5"/>
    <w:rsid w:val="00441C07"/>
    <w:rsid w:val="00441FBF"/>
    <w:rsid w:val="0044291D"/>
    <w:rsid w:val="00445CD0"/>
    <w:rsid w:val="004474E6"/>
    <w:rsid w:val="00447606"/>
    <w:rsid w:val="00450DEE"/>
    <w:rsid w:val="00451319"/>
    <w:rsid w:val="00451687"/>
    <w:rsid w:val="004516DD"/>
    <w:rsid w:val="00453537"/>
    <w:rsid w:val="00453D91"/>
    <w:rsid w:val="004542B5"/>
    <w:rsid w:val="00455671"/>
    <w:rsid w:val="00456403"/>
    <w:rsid w:val="00457D17"/>
    <w:rsid w:val="00457F22"/>
    <w:rsid w:val="0046034A"/>
    <w:rsid w:val="00461C40"/>
    <w:rsid w:val="00463053"/>
    <w:rsid w:val="00464736"/>
    <w:rsid w:val="00464E27"/>
    <w:rsid w:val="00464E32"/>
    <w:rsid w:val="00464FCA"/>
    <w:rsid w:val="00465151"/>
    <w:rsid w:val="00465171"/>
    <w:rsid w:val="0046524B"/>
    <w:rsid w:val="00465F33"/>
    <w:rsid w:val="00466676"/>
    <w:rsid w:val="00466F61"/>
    <w:rsid w:val="00467457"/>
    <w:rsid w:val="004674A6"/>
    <w:rsid w:val="004737C2"/>
    <w:rsid w:val="00473AC7"/>
    <w:rsid w:val="00474199"/>
    <w:rsid w:val="00476E15"/>
    <w:rsid w:val="00477459"/>
    <w:rsid w:val="0048021E"/>
    <w:rsid w:val="0048030A"/>
    <w:rsid w:val="00480835"/>
    <w:rsid w:val="00482631"/>
    <w:rsid w:val="00483790"/>
    <w:rsid w:val="00484293"/>
    <w:rsid w:val="00484A75"/>
    <w:rsid w:val="00485A60"/>
    <w:rsid w:val="00485C2B"/>
    <w:rsid w:val="00485F5B"/>
    <w:rsid w:val="00486D47"/>
    <w:rsid w:val="0048798E"/>
    <w:rsid w:val="004879E0"/>
    <w:rsid w:val="0049013C"/>
    <w:rsid w:val="00490D3F"/>
    <w:rsid w:val="00491238"/>
    <w:rsid w:val="00491280"/>
    <w:rsid w:val="00491847"/>
    <w:rsid w:val="00493B7B"/>
    <w:rsid w:val="00495185"/>
    <w:rsid w:val="00495230"/>
    <w:rsid w:val="00495AA7"/>
    <w:rsid w:val="00496B8A"/>
    <w:rsid w:val="00497FF2"/>
    <w:rsid w:val="004A1637"/>
    <w:rsid w:val="004A2ADE"/>
    <w:rsid w:val="004A3645"/>
    <w:rsid w:val="004A383B"/>
    <w:rsid w:val="004A3A9E"/>
    <w:rsid w:val="004A6D5B"/>
    <w:rsid w:val="004A71C0"/>
    <w:rsid w:val="004B092C"/>
    <w:rsid w:val="004B0BDA"/>
    <w:rsid w:val="004B3400"/>
    <w:rsid w:val="004B3A32"/>
    <w:rsid w:val="004B3CDC"/>
    <w:rsid w:val="004B47E5"/>
    <w:rsid w:val="004B4EA0"/>
    <w:rsid w:val="004B571C"/>
    <w:rsid w:val="004B6E3F"/>
    <w:rsid w:val="004B724F"/>
    <w:rsid w:val="004C016B"/>
    <w:rsid w:val="004C0B27"/>
    <w:rsid w:val="004C0C56"/>
    <w:rsid w:val="004C1AE2"/>
    <w:rsid w:val="004C21EB"/>
    <w:rsid w:val="004C2D39"/>
    <w:rsid w:val="004C2F39"/>
    <w:rsid w:val="004C462B"/>
    <w:rsid w:val="004C4AB0"/>
    <w:rsid w:val="004C516D"/>
    <w:rsid w:val="004C600B"/>
    <w:rsid w:val="004C6343"/>
    <w:rsid w:val="004C6CAC"/>
    <w:rsid w:val="004C6DB4"/>
    <w:rsid w:val="004C7A84"/>
    <w:rsid w:val="004C7BC1"/>
    <w:rsid w:val="004C7E97"/>
    <w:rsid w:val="004D17F9"/>
    <w:rsid w:val="004D2E12"/>
    <w:rsid w:val="004D381A"/>
    <w:rsid w:val="004D3AFA"/>
    <w:rsid w:val="004D554A"/>
    <w:rsid w:val="004D6A66"/>
    <w:rsid w:val="004D6F8F"/>
    <w:rsid w:val="004D7B0A"/>
    <w:rsid w:val="004D7FF8"/>
    <w:rsid w:val="004E0342"/>
    <w:rsid w:val="004E0C93"/>
    <w:rsid w:val="004E0D76"/>
    <w:rsid w:val="004E1353"/>
    <w:rsid w:val="004E291F"/>
    <w:rsid w:val="004E2F54"/>
    <w:rsid w:val="004E3BC2"/>
    <w:rsid w:val="004E4254"/>
    <w:rsid w:val="004E4B2E"/>
    <w:rsid w:val="004E4BF9"/>
    <w:rsid w:val="004E58FA"/>
    <w:rsid w:val="004E5BE6"/>
    <w:rsid w:val="004E5C6F"/>
    <w:rsid w:val="004E5D4F"/>
    <w:rsid w:val="004E7577"/>
    <w:rsid w:val="004E76DA"/>
    <w:rsid w:val="004E7D97"/>
    <w:rsid w:val="004F2727"/>
    <w:rsid w:val="004F2BF7"/>
    <w:rsid w:val="004F3B74"/>
    <w:rsid w:val="004F41E2"/>
    <w:rsid w:val="004F457D"/>
    <w:rsid w:val="004F543F"/>
    <w:rsid w:val="00500201"/>
    <w:rsid w:val="00500B87"/>
    <w:rsid w:val="005012F6"/>
    <w:rsid w:val="00501E95"/>
    <w:rsid w:val="0050221C"/>
    <w:rsid w:val="00503123"/>
    <w:rsid w:val="00503EC6"/>
    <w:rsid w:val="0050437A"/>
    <w:rsid w:val="005049F3"/>
    <w:rsid w:val="00504EDE"/>
    <w:rsid w:val="0050686B"/>
    <w:rsid w:val="005069C9"/>
    <w:rsid w:val="0050786F"/>
    <w:rsid w:val="00510645"/>
    <w:rsid w:val="005108FE"/>
    <w:rsid w:val="005113C0"/>
    <w:rsid w:val="0051393F"/>
    <w:rsid w:val="00513BEF"/>
    <w:rsid w:val="00514146"/>
    <w:rsid w:val="00514DCF"/>
    <w:rsid w:val="00515DFA"/>
    <w:rsid w:val="00517ABB"/>
    <w:rsid w:val="00517BDE"/>
    <w:rsid w:val="005239D2"/>
    <w:rsid w:val="005264FF"/>
    <w:rsid w:val="00526E79"/>
    <w:rsid w:val="00526F8B"/>
    <w:rsid w:val="00527EED"/>
    <w:rsid w:val="00530707"/>
    <w:rsid w:val="00531D03"/>
    <w:rsid w:val="00531E1B"/>
    <w:rsid w:val="0053243E"/>
    <w:rsid w:val="005336F1"/>
    <w:rsid w:val="005337D7"/>
    <w:rsid w:val="00533F65"/>
    <w:rsid w:val="0053425D"/>
    <w:rsid w:val="005354FD"/>
    <w:rsid w:val="0053590E"/>
    <w:rsid w:val="00535A1D"/>
    <w:rsid w:val="00535A3D"/>
    <w:rsid w:val="005374B3"/>
    <w:rsid w:val="0053775C"/>
    <w:rsid w:val="00537DC2"/>
    <w:rsid w:val="005414EF"/>
    <w:rsid w:val="00541C63"/>
    <w:rsid w:val="00544483"/>
    <w:rsid w:val="00544F1C"/>
    <w:rsid w:val="00544FBE"/>
    <w:rsid w:val="00550E2B"/>
    <w:rsid w:val="005517CC"/>
    <w:rsid w:val="00553A2A"/>
    <w:rsid w:val="005544BE"/>
    <w:rsid w:val="00555BDC"/>
    <w:rsid w:val="0055615D"/>
    <w:rsid w:val="0055690A"/>
    <w:rsid w:val="00556BE5"/>
    <w:rsid w:val="005600C4"/>
    <w:rsid w:val="00561212"/>
    <w:rsid w:val="00561B33"/>
    <w:rsid w:val="00563484"/>
    <w:rsid w:val="00564D4D"/>
    <w:rsid w:val="005664D3"/>
    <w:rsid w:val="00566E57"/>
    <w:rsid w:val="00566EF5"/>
    <w:rsid w:val="00567035"/>
    <w:rsid w:val="005717DA"/>
    <w:rsid w:val="00572180"/>
    <w:rsid w:val="0057285C"/>
    <w:rsid w:val="005728DA"/>
    <w:rsid w:val="00572B7C"/>
    <w:rsid w:val="005737CC"/>
    <w:rsid w:val="00573C5D"/>
    <w:rsid w:val="005746F2"/>
    <w:rsid w:val="005764C9"/>
    <w:rsid w:val="0057681B"/>
    <w:rsid w:val="00577F82"/>
    <w:rsid w:val="00580A2A"/>
    <w:rsid w:val="005815A1"/>
    <w:rsid w:val="00581A8D"/>
    <w:rsid w:val="00583726"/>
    <w:rsid w:val="00583A4D"/>
    <w:rsid w:val="00584BB7"/>
    <w:rsid w:val="00584EAE"/>
    <w:rsid w:val="00585597"/>
    <w:rsid w:val="00591AB7"/>
    <w:rsid w:val="00591AFF"/>
    <w:rsid w:val="0059215E"/>
    <w:rsid w:val="00592E35"/>
    <w:rsid w:val="005957EE"/>
    <w:rsid w:val="0059594F"/>
    <w:rsid w:val="0059709B"/>
    <w:rsid w:val="005A085D"/>
    <w:rsid w:val="005A09F3"/>
    <w:rsid w:val="005A2FB4"/>
    <w:rsid w:val="005A3BAA"/>
    <w:rsid w:val="005A4BFF"/>
    <w:rsid w:val="005A66E9"/>
    <w:rsid w:val="005A71A2"/>
    <w:rsid w:val="005B0908"/>
    <w:rsid w:val="005B0F68"/>
    <w:rsid w:val="005B0F82"/>
    <w:rsid w:val="005B113D"/>
    <w:rsid w:val="005B2658"/>
    <w:rsid w:val="005B42A5"/>
    <w:rsid w:val="005B4479"/>
    <w:rsid w:val="005B5715"/>
    <w:rsid w:val="005B5AB4"/>
    <w:rsid w:val="005B65D4"/>
    <w:rsid w:val="005C07E8"/>
    <w:rsid w:val="005C0878"/>
    <w:rsid w:val="005C272B"/>
    <w:rsid w:val="005C307C"/>
    <w:rsid w:val="005C3331"/>
    <w:rsid w:val="005C36A6"/>
    <w:rsid w:val="005C4259"/>
    <w:rsid w:val="005C456C"/>
    <w:rsid w:val="005C5ACE"/>
    <w:rsid w:val="005C5AD5"/>
    <w:rsid w:val="005C6DD9"/>
    <w:rsid w:val="005C7501"/>
    <w:rsid w:val="005D15BA"/>
    <w:rsid w:val="005D289F"/>
    <w:rsid w:val="005D3FFD"/>
    <w:rsid w:val="005D4C82"/>
    <w:rsid w:val="005D5882"/>
    <w:rsid w:val="005D5EBA"/>
    <w:rsid w:val="005D630D"/>
    <w:rsid w:val="005D7301"/>
    <w:rsid w:val="005E038E"/>
    <w:rsid w:val="005E20DE"/>
    <w:rsid w:val="005E2323"/>
    <w:rsid w:val="005E5978"/>
    <w:rsid w:val="005E70BA"/>
    <w:rsid w:val="005E7E3F"/>
    <w:rsid w:val="005F0CFE"/>
    <w:rsid w:val="005F16E5"/>
    <w:rsid w:val="005F18ED"/>
    <w:rsid w:val="005F3520"/>
    <w:rsid w:val="005F3E42"/>
    <w:rsid w:val="005F3E53"/>
    <w:rsid w:val="005F4445"/>
    <w:rsid w:val="005F460C"/>
    <w:rsid w:val="005F4BAD"/>
    <w:rsid w:val="005F5FCE"/>
    <w:rsid w:val="005F6054"/>
    <w:rsid w:val="005F6AE5"/>
    <w:rsid w:val="005F6F74"/>
    <w:rsid w:val="00601C6D"/>
    <w:rsid w:val="00601F86"/>
    <w:rsid w:val="00602611"/>
    <w:rsid w:val="006028D4"/>
    <w:rsid w:val="00602A89"/>
    <w:rsid w:val="00602C0D"/>
    <w:rsid w:val="0060338D"/>
    <w:rsid w:val="006055BE"/>
    <w:rsid w:val="00606790"/>
    <w:rsid w:val="0061025B"/>
    <w:rsid w:val="00610642"/>
    <w:rsid w:val="00611114"/>
    <w:rsid w:val="006119F1"/>
    <w:rsid w:val="006139C6"/>
    <w:rsid w:val="00613DDE"/>
    <w:rsid w:val="00614A1C"/>
    <w:rsid w:val="006154D0"/>
    <w:rsid w:val="00620E9A"/>
    <w:rsid w:val="00622D21"/>
    <w:rsid w:val="00624080"/>
    <w:rsid w:val="0062543D"/>
    <w:rsid w:val="00625E36"/>
    <w:rsid w:val="00626842"/>
    <w:rsid w:val="00627AED"/>
    <w:rsid w:val="00630004"/>
    <w:rsid w:val="00630B7E"/>
    <w:rsid w:val="00631CB1"/>
    <w:rsid w:val="006321D8"/>
    <w:rsid w:val="00632CCC"/>
    <w:rsid w:val="00633859"/>
    <w:rsid w:val="00634223"/>
    <w:rsid w:val="00637D3E"/>
    <w:rsid w:val="0064248B"/>
    <w:rsid w:val="00642705"/>
    <w:rsid w:val="00642E55"/>
    <w:rsid w:val="00642F3D"/>
    <w:rsid w:val="00644418"/>
    <w:rsid w:val="006445B7"/>
    <w:rsid w:val="0064492F"/>
    <w:rsid w:val="00644D90"/>
    <w:rsid w:val="006455E3"/>
    <w:rsid w:val="00650CDC"/>
    <w:rsid w:val="00652877"/>
    <w:rsid w:val="00652D7A"/>
    <w:rsid w:val="006535C9"/>
    <w:rsid w:val="006547BD"/>
    <w:rsid w:val="00654AE1"/>
    <w:rsid w:val="00654DC9"/>
    <w:rsid w:val="006561F4"/>
    <w:rsid w:val="006562C5"/>
    <w:rsid w:val="00656A64"/>
    <w:rsid w:val="00660C1E"/>
    <w:rsid w:val="00660C77"/>
    <w:rsid w:val="00664B49"/>
    <w:rsid w:val="0066566F"/>
    <w:rsid w:val="00665FD5"/>
    <w:rsid w:val="006664D1"/>
    <w:rsid w:val="0066673E"/>
    <w:rsid w:val="00667534"/>
    <w:rsid w:val="00670A57"/>
    <w:rsid w:val="0067102C"/>
    <w:rsid w:val="0067107D"/>
    <w:rsid w:val="006713B6"/>
    <w:rsid w:val="00680034"/>
    <w:rsid w:val="00680474"/>
    <w:rsid w:val="00681126"/>
    <w:rsid w:val="00681CFC"/>
    <w:rsid w:val="006830B8"/>
    <w:rsid w:val="006840CB"/>
    <w:rsid w:val="006843D5"/>
    <w:rsid w:val="00684B7C"/>
    <w:rsid w:val="00684EF5"/>
    <w:rsid w:val="00685197"/>
    <w:rsid w:val="00686771"/>
    <w:rsid w:val="0069013A"/>
    <w:rsid w:val="0069021C"/>
    <w:rsid w:val="00691A9C"/>
    <w:rsid w:val="006925A6"/>
    <w:rsid w:val="00692E5C"/>
    <w:rsid w:val="00693597"/>
    <w:rsid w:val="00694DB9"/>
    <w:rsid w:val="00695E62"/>
    <w:rsid w:val="006A0795"/>
    <w:rsid w:val="006A0A1E"/>
    <w:rsid w:val="006A2248"/>
    <w:rsid w:val="006A23DB"/>
    <w:rsid w:val="006A24D4"/>
    <w:rsid w:val="006A2A6D"/>
    <w:rsid w:val="006A4551"/>
    <w:rsid w:val="006A54B6"/>
    <w:rsid w:val="006A5790"/>
    <w:rsid w:val="006A59E2"/>
    <w:rsid w:val="006A601E"/>
    <w:rsid w:val="006A6BB1"/>
    <w:rsid w:val="006A6DE3"/>
    <w:rsid w:val="006A712B"/>
    <w:rsid w:val="006B02FC"/>
    <w:rsid w:val="006B0C6C"/>
    <w:rsid w:val="006B1D93"/>
    <w:rsid w:val="006B1F48"/>
    <w:rsid w:val="006B3734"/>
    <w:rsid w:val="006B3C1D"/>
    <w:rsid w:val="006B3CD5"/>
    <w:rsid w:val="006B3DEF"/>
    <w:rsid w:val="006B5B77"/>
    <w:rsid w:val="006B608C"/>
    <w:rsid w:val="006B6674"/>
    <w:rsid w:val="006B7930"/>
    <w:rsid w:val="006B7D25"/>
    <w:rsid w:val="006C09C3"/>
    <w:rsid w:val="006C2C61"/>
    <w:rsid w:val="006C5487"/>
    <w:rsid w:val="006C6A1F"/>
    <w:rsid w:val="006C7A4D"/>
    <w:rsid w:val="006C7DFF"/>
    <w:rsid w:val="006D1424"/>
    <w:rsid w:val="006D2FD8"/>
    <w:rsid w:val="006D5225"/>
    <w:rsid w:val="006D539E"/>
    <w:rsid w:val="006D568F"/>
    <w:rsid w:val="006D5903"/>
    <w:rsid w:val="006D6D29"/>
    <w:rsid w:val="006D7B1F"/>
    <w:rsid w:val="006E021B"/>
    <w:rsid w:val="006E16FD"/>
    <w:rsid w:val="006E396F"/>
    <w:rsid w:val="006E427C"/>
    <w:rsid w:val="006E53EB"/>
    <w:rsid w:val="006E5AC2"/>
    <w:rsid w:val="006E5E52"/>
    <w:rsid w:val="006E62A7"/>
    <w:rsid w:val="006E7CDA"/>
    <w:rsid w:val="006E7EBC"/>
    <w:rsid w:val="006F04B7"/>
    <w:rsid w:val="006F1DCA"/>
    <w:rsid w:val="006F2C9E"/>
    <w:rsid w:val="006F3395"/>
    <w:rsid w:val="006F47FB"/>
    <w:rsid w:val="006F4B0D"/>
    <w:rsid w:val="006F4FBC"/>
    <w:rsid w:val="006F506F"/>
    <w:rsid w:val="006F5278"/>
    <w:rsid w:val="006F79B9"/>
    <w:rsid w:val="006F7C41"/>
    <w:rsid w:val="00700841"/>
    <w:rsid w:val="00700C28"/>
    <w:rsid w:val="00700CA6"/>
    <w:rsid w:val="007015C3"/>
    <w:rsid w:val="00701847"/>
    <w:rsid w:val="007051EA"/>
    <w:rsid w:val="007057AB"/>
    <w:rsid w:val="00706B04"/>
    <w:rsid w:val="0070754E"/>
    <w:rsid w:val="00707CFF"/>
    <w:rsid w:val="00710C45"/>
    <w:rsid w:val="00710CE6"/>
    <w:rsid w:val="00711770"/>
    <w:rsid w:val="007128D5"/>
    <w:rsid w:val="00712AB7"/>
    <w:rsid w:val="00712BDE"/>
    <w:rsid w:val="007144E0"/>
    <w:rsid w:val="007149B3"/>
    <w:rsid w:val="00714DDF"/>
    <w:rsid w:val="00715456"/>
    <w:rsid w:val="00715471"/>
    <w:rsid w:val="0071625C"/>
    <w:rsid w:val="007170F9"/>
    <w:rsid w:val="0071746E"/>
    <w:rsid w:val="00717555"/>
    <w:rsid w:val="0071792D"/>
    <w:rsid w:val="00717C40"/>
    <w:rsid w:val="007202A5"/>
    <w:rsid w:val="007203AD"/>
    <w:rsid w:val="00720DC3"/>
    <w:rsid w:val="007217C1"/>
    <w:rsid w:val="0072180E"/>
    <w:rsid w:val="00723EEF"/>
    <w:rsid w:val="0072471E"/>
    <w:rsid w:val="00724F07"/>
    <w:rsid w:val="00727D38"/>
    <w:rsid w:val="00727DEB"/>
    <w:rsid w:val="00730101"/>
    <w:rsid w:val="0073299F"/>
    <w:rsid w:val="00732EE7"/>
    <w:rsid w:val="00734D97"/>
    <w:rsid w:val="00735674"/>
    <w:rsid w:val="0073576E"/>
    <w:rsid w:val="00741E01"/>
    <w:rsid w:val="00744066"/>
    <w:rsid w:val="00744841"/>
    <w:rsid w:val="00744C41"/>
    <w:rsid w:val="00745FD6"/>
    <w:rsid w:val="00746060"/>
    <w:rsid w:val="007511FA"/>
    <w:rsid w:val="00751269"/>
    <w:rsid w:val="00751638"/>
    <w:rsid w:val="00752CFA"/>
    <w:rsid w:val="00752FD9"/>
    <w:rsid w:val="0075372E"/>
    <w:rsid w:val="00753EFC"/>
    <w:rsid w:val="00754609"/>
    <w:rsid w:val="0075483B"/>
    <w:rsid w:val="00755716"/>
    <w:rsid w:val="00755870"/>
    <w:rsid w:val="00756BDE"/>
    <w:rsid w:val="0075738A"/>
    <w:rsid w:val="00757965"/>
    <w:rsid w:val="00757B53"/>
    <w:rsid w:val="00760523"/>
    <w:rsid w:val="00760E5E"/>
    <w:rsid w:val="007634CC"/>
    <w:rsid w:val="007641DE"/>
    <w:rsid w:val="00764D30"/>
    <w:rsid w:val="007651A7"/>
    <w:rsid w:val="00766744"/>
    <w:rsid w:val="007670AD"/>
    <w:rsid w:val="007675C6"/>
    <w:rsid w:val="00770C6C"/>
    <w:rsid w:val="00771A9B"/>
    <w:rsid w:val="00771B4A"/>
    <w:rsid w:val="00771C36"/>
    <w:rsid w:val="0077302C"/>
    <w:rsid w:val="00773172"/>
    <w:rsid w:val="007732F9"/>
    <w:rsid w:val="00773B19"/>
    <w:rsid w:val="00775847"/>
    <w:rsid w:val="00776B16"/>
    <w:rsid w:val="00777D8E"/>
    <w:rsid w:val="007803C8"/>
    <w:rsid w:val="007828D5"/>
    <w:rsid w:val="00783158"/>
    <w:rsid w:val="00786900"/>
    <w:rsid w:val="00787154"/>
    <w:rsid w:val="00787D6B"/>
    <w:rsid w:val="00787E5D"/>
    <w:rsid w:val="00790428"/>
    <w:rsid w:val="00792346"/>
    <w:rsid w:val="00792544"/>
    <w:rsid w:val="00792E77"/>
    <w:rsid w:val="007933E4"/>
    <w:rsid w:val="00793E1E"/>
    <w:rsid w:val="00794694"/>
    <w:rsid w:val="007954A4"/>
    <w:rsid w:val="00795E33"/>
    <w:rsid w:val="00796047"/>
    <w:rsid w:val="007965AD"/>
    <w:rsid w:val="00797A20"/>
    <w:rsid w:val="00797E22"/>
    <w:rsid w:val="007A00BA"/>
    <w:rsid w:val="007A19DD"/>
    <w:rsid w:val="007A273E"/>
    <w:rsid w:val="007A353A"/>
    <w:rsid w:val="007A42B2"/>
    <w:rsid w:val="007A5467"/>
    <w:rsid w:val="007A5A6E"/>
    <w:rsid w:val="007A7936"/>
    <w:rsid w:val="007A7AC9"/>
    <w:rsid w:val="007A7E74"/>
    <w:rsid w:val="007B0C7B"/>
    <w:rsid w:val="007B0CB5"/>
    <w:rsid w:val="007B10AF"/>
    <w:rsid w:val="007B1F84"/>
    <w:rsid w:val="007B2500"/>
    <w:rsid w:val="007B2518"/>
    <w:rsid w:val="007B3CAD"/>
    <w:rsid w:val="007B4032"/>
    <w:rsid w:val="007B64C1"/>
    <w:rsid w:val="007B66FB"/>
    <w:rsid w:val="007B6723"/>
    <w:rsid w:val="007B77C2"/>
    <w:rsid w:val="007B793D"/>
    <w:rsid w:val="007C0DBE"/>
    <w:rsid w:val="007C18F5"/>
    <w:rsid w:val="007C1C4C"/>
    <w:rsid w:val="007C1C8D"/>
    <w:rsid w:val="007C2405"/>
    <w:rsid w:val="007C33EE"/>
    <w:rsid w:val="007C4364"/>
    <w:rsid w:val="007C4490"/>
    <w:rsid w:val="007C4E48"/>
    <w:rsid w:val="007C507B"/>
    <w:rsid w:val="007C6A06"/>
    <w:rsid w:val="007C736E"/>
    <w:rsid w:val="007D32AB"/>
    <w:rsid w:val="007D35BC"/>
    <w:rsid w:val="007D3693"/>
    <w:rsid w:val="007D45C0"/>
    <w:rsid w:val="007D606A"/>
    <w:rsid w:val="007D61A1"/>
    <w:rsid w:val="007E07A7"/>
    <w:rsid w:val="007E18D3"/>
    <w:rsid w:val="007E2C6A"/>
    <w:rsid w:val="007E2D63"/>
    <w:rsid w:val="007E3174"/>
    <w:rsid w:val="007E36DB"/>
    <w:rsid w:val="007E37B7"/>
    <w:rsid w:val="007E4689"/>
    <w:rsid w:val="007E4BCE"/>
    <w:rsid w:val="007E4DBA"/>
    <w:rsid w:val="007E5109"/>
    <w:rsid w:val="007E531A"/>
    <w:rsid w:val="007E5B4A"/>
    <w:rsid w:val="007E5B9A"/>
    <w:rsid w:val="007E7CF6"/>
    <w:rsid w:val="007F0206"/>
    <w:rsid w:val="007F0D39"/>
    <w:rsid w:val="007F1CFE"/>
    <w:rsid w:val="007F2368"/>
    <w:rsid w:val="007F4212"/>
    <w:rsid w:val="007F494F"/>
    <w:rsid w:val="007F5705"/>
    <w:rsid w:val="007F5B2F"/>
    <w:rsid w:val="007F674A"/>
    <w:rsid w:val="007F7F01"/>
    <w:rsid w:val="00800D6E"/>
    <w:rsid w:val="008016BE"/>
    <w:rsid w:val="00803029"/>
    <w:rsid w:val="008034FE"/>
    <w:rsid w:val="00803C12"/>
    <w:rsid w:val="00803E8F"/>
    <w:rsid w:val="008043B6"/>
    <w:rsid w:val="00804E79"/>
    <w:rsid w:val="00805781"/>
    <w:rsid w:val="008060D4"/>
    <w:rsid w:val="00806E6E"/>
    <w:rsid w:val="0081008A"/>
    <w:rsid w:val="00810C85"/>
    <w:rsid w:val="00810DB2"/>
    <w:rsid w:val="00810FC4"/>
    <w:rsid w:val="00811777"/>
    <w:rsid w:val="00811789"/>
    <w:rsid w:val="0081204B"/>
    <w:rsid w:val="008127D9"/>
    <w:rsid w:val="00812D63"/>
    <w:rsid w:val="00813AD3"/>
    <w:rsid w:val="008142A8"/>
    <w:rsid w:val="00814D15"/>
    <w:rsid w:val="00814ED8"/>
    <w:rsid w:val="00815AC6"/>
    <w:rsid w:val="0081670B"/>
    <w:rsid w:val="008220A4"/>
    <w:rsid w:val="00823CCA"/>
    <w:rsid w:val="00826204"/>
    <w:rsid w:val="0082640A"/>
    <w:rsid w:val="008268FF"/>
    <w:rsid w:val="00827568"/>
    <w:rsid w:val="008277AE"/>
    <w:rsid w:val="0083025F"/>
    <w:rsid w:val="008302AD"/>
    <w:rsid w:val="00830FCD"/>
    <w:rsid w:val="00831714"/>
    <w:rsid w:val="0083177A"/>
    <w:rsid w:val="00831F27"/>
    <w:rsid w:val="00832025"/>
    <w:rsid w:val="0083649D"/>
    <w:rsid w:val="00836BD8"/>
    <w:rsid w:val="00841287"/>
    <w:rsid w:val="0084142B"/>
    <w:rsid w:val="008438C3"/>
    <w:rsid w:val="008440D8"/>
    <w:rsid w:val="008441BA"/>
    <w:rsid w:val="0084422B"/>
    <w:rsid w:val="00845D6B"/>
    <w:rsid w:val="00845DAB"/>
    <w:rsid w:val="00845F73"/>
    <w:rsid w:val="00846DF2"/>
    <w:rsid w:val="008475F7"/>
    <w:rsid w:val="00847CCF"/>
    <w:rsid w:val="00847F73"/>
    <w:rsid w:val="00850303"/>
    <w:rsid w:val="008511EA"/>
    <w:rsid w:val="008527E0"/>
    <w:rsid w:val="00852E45"/>
    <w:rsid w:val="008533A5"/>
    <w:rsid w:val="008538BE"/>
    <w:rsid w:val="00853BDB"/>
    <w:rsid w:val="00853FCC"/>
    <w:rsid w:val="008547BB"/>
    <w:rsid w:val="0085483D"/>
    <w:rsid w:val="00855880"/>
    <w:rsid w:val="00856087"/>
    <w:rsid w:val="00857242"/>
    <w:rsid w:val="00857A1F"/>
    <w:rsid w:val="00861095"/>
    <w:rsid w:val="0086233F"/>
    <w:rsid w:val="00864FD4"/>
    <w:rsid w:val="008664D5"/>
    <w:rsid w:val="00867CE8"/>
    <w:rsid w:val="00870029"/>
    <w:rsid w:val="008710F1"/>
    <w:rsid w:val="0087143C"/>
    <w:rsid w:val="00871530"/>
    <w:rsid w:val="008739EE"/>
    <w:rsid w:val="0087482D"/>
    <w:rsid w:val="008751E8"/>
    <w:rsid w:val="00875296"/>
    <w:rsid w:val="008765D3"/>
    <w:rsid w:val="00877E5E"/>
    <w:rsid w:val="008809A4"/>
    <w:rsid w:val="00880F54"/>
    <w:rsid w:val="00881B0B"/>
    <w:rsid w:val="00883367"/>
    <w:rsid w:val="0088385C"/>
    <w:rsid w:val="00883981"/>
    <w:rsid w:val="0088717A"/>
    <w:rsid w:val="0089028F"/>
    <w:rsid w:val="008902FD"/>
    <w:rsid w:val="00891852"/>
    <w:rsid w:val="00891E20"/>
    <w:rsid w:val="00892087"/>
    <w:rsid w:val="008938EF"/>
    <w:rsid w:val="00893D6E"/>
    <w:rsid w:val="00894D9C"/>
    <w:rsid w:val="00896A43"/>
    <w:rsid w:val="008977AE"/>
    <w:rsid w:val="00897984"/>
    <w:rsid w:val="00897EE6"/>
    <w:rsid w:val="008A016D"/>
    <w:rsid w:val="008A070D"/>
    <w:rsid w:val="008A0BB0"/>
    <w:rsid w:val="008A0E93"/>
    <w:rsid w:val="008A2875"/>
    <w:rsid w:val="008A782C"/>
    <w:rsid w:val="008B0269"/>
    <w:rsid w:val="008B0A5D"/>
    <w:rsid w:val="008B1C38"/>
    <w:rsid w:val="008B239D"/>
    <w:rsid w:val="008B4458"/>
    <w:rsid w:val="008B5635"/>
    <w:rsid w:val="008B6A2E"/>
    <w:rsid w:val="008B70EA"/>
    <w:rsid w:val="008B7723"/>
    <w:rsid w:val="008C05D5"/>
    <w:rsid w:val="008C06EC"/>
    <w:rsid w:val="008C0B52"/>
    <w:rsid w:val="008C1900"/>
    <w:rsid w:val="008C261C"/>
    <w:rsid w:val="008C3F8D"/>
    <w:rsid w:val="008C4739"/>
    <w:rsid w:val="008C52FE"/>
    <w:rsid w:val="008C5C01"/>
    <w:rsid w:val="008C7611"/>
    <w:rsid w:val="008C78A7"/>
    <w:rsid w:val="008C7F88"/>
    <w:rsid w:val="008D0658"/>
    <w:rsid w:val="008D0D72"/>
    <w:rsid w:val="008D0FAB"/>
    <w:rsid w:val="008D115A"/>
    <w:rsid w:val="008D2286"/>
    <w:rsid w:val="008D2A82"/>
    <w:rsid w:val="008D41DD"/>
    <w:rsid w:val="008D4818"/>
    <w:rsid w:val="008D487E"/>
    <w:rsid w:val="008D4B32"/>
    <w:rsid w:val="008D5DA7"/>
    <w:rsid w:val="008D64E7"/>
    <w:rsid w:val="008E292C"/>
    <w:rsid w:val="008E2A22"/>
    <w:rsid w:val="008E2DA1"/>
    <w:rsid w:val="008E40B5"/>
    <w:rsid w:val="008E4CFE"/>
    <w:rsid w:val="008E61F7"/>
    <w:rsid w:val="008E6882"/>
    <w:rsid w:val="008E755A"/>
    <w:rsid w:val="008F284B"/>
    <w:rsid w:val="008F506D"/>
    <w:rsid w:val="008F56A5"/>
    <w:rsid w:val="008F5EAE"/>
    <w:rsid w:val="008F5F69"/>
    <w:rsid w:val="008F7A9C"/>
    <w:rsid w:val="00900483"/>
    <w:rsid w:val="00902C75"/>
    <w:rsid w:val="009039E1"/>
    <w:rsid w:val="0090413D"/>
    <w:rsid w:val="00904A51"/>
    <w:rsid w:val="00905A5F"/>
    <w:rsid w:val="00905E67"/>
    <w:rsid w:val="00906946"/>
    <w:rsid w:val="00906A19"/>
    <w:rsid w:val="00906BAB"/>
    <w:rsid w:val="00906DD3"/>
    <w:rsid w:val="009100E8"/>
    <w:rsid w:val="00912CE6"/>
    <w:rsid w:val="00913321"/>
    <w:rsid w:val="00913366"/>
    <w:rsid w:val="00914536"/>
    <w:rsid w:val="00914A9C"/>
    <w:rsid w:val="0091613E"/>
    <w:rsid w:val="00916F7D"/>
    <w:rsid w:val="0091748A"/>
    <w:rsid w:val="00917BF7"/>
    <w:rsid w:val="009214FF"/>
    <w:rsid w:val="00921B3D"/>
    <w:rsid w:val="009224C4"/>
    <w:rsid w:val="009241B9"/>
    <w:rsid w:val="00924431"/>
    <w:rsid w:val="00924C5B"/>
    <w:rsid w:val="00924FC3"/>
    <w:rsid w:val="00925089"/>
    <w:rsid w:val="00925A4B"/>
    <w:rsid w:val="009269B7"/>
    <w:rsid w:val="00927930"/>
    <w:rsid w:val="00927AA1"/>
    <w:rsid w:val="00927D58"/>
    <w:rsid w:val="00933D88"/>
    <w:rsid w:val="00935C11"/>
    <w:rsid w:val="00937C00"/>
    <w:rsid w:val="00937D6E"/>
    <w:rsid w:val="0094054F"/>
    <w:rsid w:val="00942840"/>
    <w:rsid w:val="009435A6"/>
    <w:rsid w:val="00943AAF"/>
    <w:rsid w:val="00943D74"/>
    <w:rsid w:val="00944920"/>
    <w:rsid w:val="00945137"/>
    <w:rsid w:val="009458C5"/>
    <w:rsid w:val="00946CEE"/>
    <w:rsid w:val="0094787F"/>
    <w:rsid w:val="00951CB5"/>
    <w:rsid w:val="0095534B"/>
    <w:rsid w:val="009558D9"/>
    <w:rsid w:val="00955A58"/>
    <w:rsid w:val="009574F9"/>
    <w:rsid w:val="00957DC2"/>
    <w:rsid w:val="00961B05"/>
    <w:rsid w:val="00962133"/>
    <w:rsid w:val="009623BA"/>
    <w:rsid w:val="009637B2"/>
    <w:rsid w:val="0096509B"/>
    <w:rsid w:val="0096792C"/>
    <w:rsid w:val="00970385"/>
    <w:rsid w:val="00972167"/>
    <w:rsid w:val="00973B22"/>
    <w:rsid w:val="009745BD"/>
    <w:rsid w:val="009816C7"/>
    <w:rsid w:val="00981DF8"/>
    <w:rsid w:val="00981F30"/>
    <w:rsid w:val="00982685"/>
    <w:rsid w:val="00982C0D"/>
    <w:rsid w:val="00983228"/>
    <w:rsid w:val="0098339F"/>
    <w:rsid w:val="00984BF1"/>
    <w:rsid w:val="00985467"/>
    <w:rsid w:val="00986C03"/>
    <w:rsid w:val="009903DA"/>
    <w:rsid w:val="00990E96"/>
    <w:rsid w:val="00991DEB"/>
    <w:rsid w:val="009921F7"/>
    <w:rsid w:val="0099247E"/>
    <w:rsid w:val="00992973"/>
    <w:rsid w:val="00992BA8"/>
    <w:rsid w:val="00993696"/>
    <w:rsid w:val="009942B9"/>
    <w:rsid w:val="00994909"/>
    <w:rsid w:val="009967D9"/>
    <w:rsid w:val="00996D96"/>
    <w:rsid w:val="00997458"/>
    <w:rsid w:val="009A122F"/>
    <w:rsid w:val="009A1F60"/>
    <w:rsid w:val="009A204D"/>
    <w:rsid w:val="009A2374"/>
    <w:rsid w:val="009A2C21"/>
    <w:rsid w:val="009A3A41"/>
    <w:rsid w:val="009A46A9"/>
    <w:rsid w:val="009A49D2"/>
    <w:rsid w:val="009A5D8C"/>
    <w:rsid w:val="009A63B6"/>
    <w:rsid w:val="009A6AEB"/>
    <w:rsid w:val="009A6F7E"/>
    <w:rsid w:val="009A7CAF"/>
    <w:rsid w:val="009B0E10"/>
    <w:rsid w:val="009B1E7B"/>
    <w:rsid w:val="009B1F82"/>
    <w:rsid w:val="009B37F5"/>
    <w:rsid w:val="009B391E"/>
    <w:rsid w:val="009B4E21"/>
    <w:rsid w:val="009B71BB"/>
    <w:rsid w:val="009B7902"/>
    <w:rsid w:val="009C05A8"/>
    <w:rsid w:val="009C0B1F"/>
    <w:rsid w:val="009C0CE1"/>
    <w:rsid w:val="009C12F6"/>
    <w:rsid w:val="009C2970"/>
    <w:rsid w:val="009C2F13"/>
    <w:rsid w:val="009C3607"/>
    <w:rsid w:val="009C3E3B"/>
    <w:rsid w:val="009C5E95"/>
    <w:rsid w:val="009C6630"/>
    <w:rsid w:val="009C6DEB"/>
    <w:rsid w:val="009D070E"/>
    <w:rsid w:val="009D0E4B"/>
    <w:rsid w:val="009D0EBA"/>
    <w:rsid w:val="009D29CE"/>
    <w:rsid w:val="009D2FDC"/>
    <w:rsid w:val="009D3AEC"/>
    <w:rsid w:val="009D3B68"/>
    <w:rsid w:val="009D5D60"/>
    <w:rsid w:val="009D6DD4"/>
    <w:rsid w:val="009E05F9"/>
    <w:rsid w:val="009E13D2"/>
    <w:rsid w:val="009E1A60"/>
    <w:rsid w:val="009E235B"/>
    <w:rsid w:val="009E282F"/>
    <w:rsid w:val="009E4912"/>
    <w:rsid w:val="009E5DFF"/>
    <w:rsid w:val="009E6270"/>
    <w:rsid w:val="009F0C7D"/>
    <w:rsid w:val="009F1083"/>
    <w:rsid w:val="009F1E1A"/>
    <w:rsid w:val="009F2050"/>
    <w:rsid w:val="009F2596"/>
    <w:rsid w:val="009F26CE"/>
    <w:rsid w:val="009F2BB2"/>
    <w:rsid w:val="009F2EC3"/>
    <w:rsid w:val="009F32D8"/>
    <w:rsid w:val="009F5477"/>
    <w:rsid w:val="009F636F"/>
    <w:rsid w:val="009F7AD4"/>
    <w:rsid w:val="00A00958"/>
    <w:rsid w:val="00A00F31"/>
    <w:rsid w:val="00A02A3A"/>
    <w:rsid w:val="00A02EC4"/>
    <w:rsid w:val="00A05FF3"/>
    <w:rsid w:val="00A12F11"/>
    <w:rsid w:val="00A13C6C"/>
    <w:rsid w:val="00A13FE9"/>
    <w:rsid w:val="00A14AFB"/>
    <w:rsid w:val="00A14B96"/>
    <w:rsid w:val="00A14D1E"/>
    <w:rsid w:val="00A162BB"/>
    <w:rsid w:val="00A17201"/>
    <w:rsid w:val="00A17377"/>
    <w:rsid w:val="00A17B4A"/>
    <w:rsid w:val="00A2049A"/>
    <w:rsid w:val="00A20FDA"/>
    <w:rsid w:val="00A23438"/>
    <w:rsid w:val="00A24084"/>
    <w:rsid w:val="00A24648"/>
    <w:rsid w:val="00A24904"/>
    <w:rsid w:val="00A25284"/>
    <w:rsid w:val="00A25CA1"/>
    <w:rsid w:val="00A26038"/>
    <w:rsid w:val="00A26865"/>
    <w:rsid w:val="00A27030"/>
    <w:rsid w:val="00A270C0"/>
    <w:rsid w:val="00A27F02"/>
    <w:rsid w:val="00A30C45"/>
    <w:rsid w:val="00A31259"/>
    <w:rsid w:val="00A31F47"/>
    <w:rsid w:val="00A32510"/>
    <w:rsid w:val="00A32544"/>
    <w:rsid w:val="00A339B1"/>
    <w:rsid w:val="00A33AF9"/>
    <w:rsid w:val="00A34397"/>
    <w:rsid w:val="00A34410"/>
    <w:rsid w:val="00A34D9F"/>
    <w:rsid w:val="00A3736D"/>
    <w:rsid w:val="00A37C6A"/>
    <w:rsid w:val="00A4073F"/>
    <w:rsid w:val="00A40D6B"/>
    <w:rsid w:val="00A4393D"/>
    <w:rsid w:val="00A45702"/>
    <w:rsid w:val="00A50FCD"/>
    <w:rsid w:val="00A51342"/>
    <w:rsid w:val="00A514D8"/>
    <w:rsid w:val="00A51C6F"/>
    <w:rsid w:val="00A5244D"/>
    <w:rsid w:val="00A55A71"/>
    <w:rsid w:val="00A55DA5"/>
    <w:rsid w:val="00A62774"/>
    <w:rsid w:val="00A630C3"/>
    <w:rsid w:val="00A64979"/>
    <w:rsid w:val="00A66199"/>
    <w:rsid w:val="00A666CE"/>
    <w:rsid w:val="00A66BFD"/>
    <w:rsid w:val="00A679BC"/>
    <w:rsid w:val="00A67DEE"/>
    <w:rsid w:val="00A7041B"/>
    <w:rsid w:val="00A7096A"/>
    <w:rsid w:val="00A723AA"/>
    <w:rsid w:val="00A7361F"/>
    <w:rsid w:val="00A75763"/>
    <w:rsid w:val="00A771E3"/>
    <w:rsid w:val="00A804FE"/>
    <w:rsid w:val="00A80759"/>
    <w:rsid w:val="00A80EA2"/>
    <w:rsid w:val="00A835A0"/>
    <w:rsid w:val="00A84B02"/>
    <w:rsid w:val="00A851B4"/>
    <w:rsid w:val="00A856FA"/>
    <w:rsid w:val="00A85B74"/>
    <w:rsid w:val="00A85EBE"/>
    <w:rsid w:val="00A879A2"/>
    <w:rsid w:val="00A92380"/>
    <w:rsid w:val="00A9343F"/>
    <w:rsid w:val="00A9462B"/>
    <w:rsid w:val="00A94688"/>
    <w:rsid w:val="00A94D08"/>
    <w:rsid w:val="00A95161"/>
    <w:rsid w:val="00A95189"/>
    <w:rsid w:val="00A952A0"/>
    <w:rsid w:val="00A95A5F"/>
    <w:rsid w:val="00A95B2E"/>
    <w:rsid w:val="00A96ADF"/>
    <w:rsid w:val="00AA099A"/>
    <w:rsid w:val="00AA29FB"/>
    <w:rsid w:val="00AA655D"/>
    <w:rsid w:val="00AB1A3A"/>
    <w:rsid w:val="00AB2AA8"/>
    <w:rsid w:val="00AB47E2"/>
    <w:rsid w:val="00AB5DFC"/>
    <w:rsid w:val="00AB6608"/>
    <w:rsid w:val="00AB718C"/>
    <w:rsid w:val="00AC0227"/>
    <w:rsid w:val="00AC1877"/>
    <w:rsid w:val="00AC18DD"/>
    <w:rsid w:val="00AC201B"/>
    <w:rsid w:val="00AC255B"/>
    <w:rsid w:val="00AC2808"/>
    <w:rsid w:val="00AC3EC6"/>
    <w:rsid w:val="00AC47A2"/>
    <w:rsid w:val="00AC4AB7"/>
    <w:rsid w:val="00AC5509"/>
    <w:rsid w:val="00AC79E4"/>
    <w:rsid w:val="00AD0E32"/>
    <w:rsid w:val="00AD273F"/>
    <w:rsid w:val="00AD32E2"/>
    <w:rsid w:val="00AD33F2"/>
    <w:rsid w:val="00AD695A"/>
    <w:rsid w:val="00AD6EC9"/>
    <w:rsid w:val="00AD7445"/>
    <w:rsid w:val="00AE12A7"/>
    <w:rsid w:val="00AE16E3"/>
    <w:rsid w:val="00AE199F"/>
    <w:rsid w:val="00AE2378"/>
    <w:rsid w:val="00AE2A38"/>
    <w:rsid w:val="00AE350A"/>
    <w:rsid w:val="00AE521B"/>
    <w:rsid w:val="00AE579A"/>
    <w:rsid w:val="00AE7638"/>
    <w:rsid w:val="00AF1E3A"/>
    <w:rsid w:val="00AF1E8C"/>
    <w:rsid w:val="00AF27DF"/>
    <w:rsid w:val="00AF3121"/>
    <w:rsid w:val="00AF3AB9"/>
    <w:rsid w:val="00AF3D7F"/>
    <w:rsid w:val="00AF4F0A"/>
    <w:rsid w:val="00AF5D00"/>
    <w:rsid w:val="00AF5F80"/>
    <w:rsid w:val="00AF76AD"/>
    <w:rsid w:val="00AF7B89"/>
    <w:rsid w:val="00B007A8"/>
    <w:rsid w:val="00B00EEA"/>
    <w:rsid w:val="00B0339B"/>
    <w:rsid w:val="00B03B1A"/>
    <w:rsid w:val="00B04B81"/>
    <w:rsid w:val="00B0517A"/>
    <w:rsid w:val="00B067AB"/>
    <w:rsid w:val="00B06B71"/>
    <w:rsid w:val="00B079F4"/>
    <w:rsid w:val="00B07D51"/>
    <w:rsid w:val="00B11F05"/>
    <w:rsid w:val="00B12443"/>
    <w:rsid w:val="00B14B0F"/>
    <w:rsid w:val="00B14C03"/>
    <w:rsid w:val="00B1645D"/>
    <w:rsid w:val="00B16A37"/>
    <w:rsid w:val="00B17DF9"/>
    <w:rsid w:val="00B20349"/>
    <w:rsid w:val="00B22703"/>
    <w:rsid w:val="00B22A0F"/>
    <w:rsid w:val="00B22B0C"/>
    <w:rsid w:val="00B24B41"/>
    <w:rsid w:val="00B25D2C"/>
    <w:rsid w:val="00B26C4E"/>
    <w:rsid w:val="00B2741E"/>
    <w:rsid w:val="00B27D83"/>
    <w:rsid w:val="00B30710"/>
    <w:rsid w:val="00B31B50"/>
    <w:rsid w:val="00B32A48"/>
    <w:rsid w:val="00B33C13"/>
    <w:rsid w:val="00B36CD1"/>
    <w:rsid w:val="00B3792B"/>
    <w:rsid w:val="00B406F0"/>
    <w:rsid w:val="00B43DF2"/>
    <w:rsid w:val="00B444AC"/>
    <w:rsid w:val="00B44A5D"/>
    <w:rsid w:val="00B537CE"/>
    <w:rsid w:val="00B54CC4"/>
    <w:rsid w:val="00B54F34"/>
    <w:rsid w:val="00B5585F"/>
    <w:rsid w:val="00B559AC"/>
    <w:rsid w:val="00B565F8"/>
    <w:rsid w:val="00B56C3B"/>
    <w:rsid w:val="00B60AA3"/>
    <w:rsid w:val="00B61112"/>
    <w:rsid w:val="00B627D1"/>
    <w:rsid w:val="00B63124"/>
    <w:rsid w:val="00B63DB0"/>
    <w:rsid w:val="00B65509"/>
    <w:rsid w:val="00B6553A"/>
    <w:rsid w:val="00B662A3"/>
    <w:rsid w:val="00B66E9C"/>
    <w:rsid w:val="00B67451"/>
    <w:rsid w:val="00B678D5"/>
    <w:rsid w:val="00B67DE7"/>
    <w:rsid w:val="00B7023F"/>
    <w:rsid w:val="00B702A2"/>
    <w:rsid w:val="00B70EE6"/>
    <w:rsid w:val="00B712E0"/>
    <w:rsid w:val="00B717E3"/>
    <w:rsid w:val="00B71A18"/>
    <w:rsid w:val="00B72059"/>
    <w:rsid w:val="00B730FF"/>
    <w:rsid w:val="00B740D2"/>
    <w:rsid w:val="00B74AA2"/>
    <w:rsid w:val="00B74BDC"/>
    <w:rsid w:val="00B74E34"/>
    <w:rsid w:val="00B76224"/>
    <w:rsid w:val="00B76733"/>
    <w:rsid w:val="00B7722D"/>
    <w:rsid w:val="00B773F4"/>
    <w:rsid w:val="00B77932"/>
    <w:rsid w:val="00B77B0A"/>
    <w:rsid w:val="00B805B9"/>
    <w:rsid w:val="00B81768"/>
    <w:rsid w:val="00B81CC2"/>
    <w:rsid w:val="00B8257A"/>
    <w:rsid w:val="00B8267B"/>
    <w:rsid w:val="00B836FC"/>
    <w:rsid w:val="00B8459D"/>
    <w:rsid w:val="00B84EBB"/>
    <w:rsid w:val="00B84FE1"/>
    <w:rsid w:val="00B85100"/>
    <w:rsid w:val="00B85FAF"/>
    <w:rsid w:val="00B86745"/>
    <w:rsid w:val="00B90A12"/>
    <w:rsid w:val="00B91AE0"/>
    <w:rsid w:val="00B93A41"/>
    <w:rsid w:val="00B93F91"/>
    <w:rsid w:val="00B95B46"/>
    <w:rsid w:val="00B95EDD"/>
    <w:rsid w:val="00B960DE"/>
    <w:rsid w:val="00B96178"/>
    <w:rsid w:val="00B965B3"/>
    <w:rsid w:val="00BA01F4"/>
    <w:rsid w:val="00BA0FF5"/>
    <w:rsid w:val="00BA1D2C"/>
    <w:rsid w:val="00BA2ABA"/>
    <w:rsid w:val="00BA2CB5"/>
    <w:rsid w:val="00BA35E5"/>
    <w:rsid w:val="00BA3FFF"/>
    <w:rsid w:val="00BA4038"/>
    <w:rsid w:val="00BA4475"/>
    <w:rsid w:val="00BA45CA"/>
    <w:rsid w:val="00BA69B6"/>
    <w:rsid w:val="00BA70D6"/>
    <w:rsid w:val="00BB0046"/>
    <w:rsid w:val="00BB017A"/>
    <w:rsid w:val="00BB08D1"/>
    <w:rsid w:val="00BB091A"/>
    <w:rsid w:val="00BB0A73"/>
    <w:rsid w:val="00BB130F"/>
    <w:rsid w:val="00BB1D17"/>
    <w:rsid w:val="00BB452E"/>
    <w:rsid w:val="00BB6CBB"/>
    <w:rsid w:val="00BB6EAF"/>
    <w:rsid w:val="00BC0C59"/>
    <w:rsid w:val="00BC17CC"/>
    <w:rsid w:val="00BC1C88"/>
    <w:rsid w:val="00BC2108"/>
    <w:rsid w:val="00BC2758"/>
    <w:rsid w:val="00BC30AE"/>
    <w:rsid w:val="00BC34F6"/>
    <w:rsid w:val="00BC3766"/>
    <w:rsid w:val="00BC39C1"/>
    <w:rsid w:val="00BC3E5A"/>
    <w:rsid w:val="00BC3E81"/>
    <w:rsid w:val="00BC439F"/>
    <w:rsid w:val="00BC6CCF"/>
    <w:rsid w:val="00BC6E49"/>
    <w:rsid w:val="00BD140F"/>
    <w:rsid w:val="00BD18DC"/>
    <w:rsid w:val="00BD1A3D"/>
    <w:rsid w:val="00BD4638"/>
    <w:rsid w:val="00BD4D30"/>
    <w:rsid w:val="00BD7245"/>
    <w:rsid w:val="00BD73DD"/>
    <w:rsid w:val="00BD778A"/>
    <w:rsid w:val="00BD7E93"/>
    <w:rsid w:val="00BE04E0"/>
    <w:rsid w:val="00BE10C6"/>
    <w:rsid w:val="00BE133A"/>
    <w:rsid w:val="00BE138B"/>
    <w:rsid w:val="00BE13C2"/>
    <w:rsid w:val="00BE1541"/>
    <w:rsid w:val="00BE2C22"/>
    <w:rsid w:val="00BE3493"/>
    <w:rsid w:val="00BE39C9"/>
    <w:rsid w:val="00BE4B15"/>
    <w:rsid w:val="00BE4DF3"/>
    <w:rsid w:val="00BE563E"/>
    <w:rsid w:val="00BE56BF"/>
    <w:rsid w:val="00BE758F"/>
    <w:rsid w:val="00BF1256"/>
    <w:rsid w:val="00BF1268"/>
    <w:rsid w:val="00BF3708"/>
    <w:rsid w:val="00BF558C"/>
    <w:rsid w:val="00BF660E"/>
    <w:rsid w:val="00BF6C48"/>
    <w:rsid w:val="00BF76A0"/>
    <w:rsid w:val="00BF7806"/>
    <w:rsid w:val="00C00057"/>
    <w:rsid w:val="00C00ADA"/>
    <w:rsid w:val="00C01A5C"/>
    <w:rsid w:val="00C04056"/>
    <w:rsid w:val="00C04145"/>
    <w:rsid w:val="00C04D7C"/>
    <w:rsid w:val="00C06195"/>
    <w:rsid w:val="00C061AA"/>
    <w:rsid w:val="00C065C3"/>
    <w:rsid w:val="00C06B2B"/>
    <w:rsid w:val="00C06D55"/>
    <w:rsid w:val="00C10441"/>
    <w:rsid w:val="00C10F15"/>
    <w:rsid w:val="00C11ACB"/>
    <w:rsid w:val="00C131A2"/>
    <w:rsid w:val="00C133B6"/>
    <w:rsid w:val="00C1468A"/>
    <w:rsid w:val="00C14AE2"/>
    <w:rsid w:val="00C14BDA"/>
    <w:rsid w:val="00C1661B"/>
    <w:rsid w:val="00C16CFD"/>
    <w:rsid w:val="00C174C9"/>
    <w:rsid w:val="00C17A18"/>
    <w:rsid w:val="00C17B9C"/>
    <w:rsid w:val="00C20677"/>
    <w:rsid w:val="00C2088E"/>
    <w:rsid w:val="00C20EA4"/>
    <w:rsid w:val="00C2175E"/>
    <w:rsid w:val="00C23709"/>
    <w:rsid w:val="00C23877"/>
    <w:rsid w:val="00C23D27"/>
    <w:rsid w:val="00C24A7B"/>
    <w:rsid w:val="00C261A8"/>
    <w:rsid w:val="00C26DFF"/>
    <w:rsid w:val="00C270CC"/>
    <w:rsid w:val="00C301AB"/>
    <w:rsid w:val="00C30BBC"/>
    <w:rsid w:val="00C30D37"/>
    <w:rsid w:val="00C31156"/>
    <w:rsid w:val="00C32096"/>
    <w:rsid w:val="00C33BB7"/>
    <w:rsid w:val="00C34A59"/>
    <w:rsid w:val="00C4002E"/>
    <w:rsid w:val="00C40E25"/>
    <w:rsid w:val="00C40F54"/>
    <w:rsid w:val="00C42537"/>
    <w:rsid w:val="00C4293E"/>
    <w:rsid w:val="00C4299F"/>
    <w:rsid w:val="00C42C10"/>
    <w:rsid w:val="00C433C6"/>
    <w:rsid w:val="00C438A2"/>
    <w:rsid w:val="00C441DC"/>
    <w:rsid w:val="00C445BE"/>
    <w:rsid w:val="00C448F4"/>
    <w:rsid w:val="00C450EB"/>
    <w:rsid w:val="00C45A72"/>
    <w:rsid w:val="00C462E1"/>
    <w:rsid w:val="00C470A0"/>
    <w:rsid w:val="00C5063C"/>
    <w:rsid w:val="00C51D94"/>
    <w:rsid w:val="00C52911"/>
    <w:rsid w:val="00C56341"/>
    <w:rsid w:val="00C56E36"/>
    <w:rsid w:val="00C56F6B"/>
    <w:rsid w:val="00C57973"/>
    <w:rsid w:val="00C5798E"/>
    <w:rsid w:val="00C60121"/>
    <w:rsid w:val="00C601EB"/>
    <w:rsid w:val="00C6181D"/>
    <w:rsid w:val="00C627B5"/>
    <w:rsid w:val="00C6723E"/>
    <w:rsid w:val="00C67328"/>
    <w:rsid w:val="00C67701"/>
    <w:rsid w:val="00C70312"/>
    <w:rsid w:val="00C71495"/>
    <w:rsid w:val="00C71C7E"/>
    <w:rsid w:val="00C7296A"/>
    <w:rsid w:val="00C72D48"/>
    <w:rsid w:val="00C73409"/>
    <w:rsid w:val="00C74382"/>
    <w:rsid w:val="00C74C2D"/>
    <w:rsid w:val="00C761CA"/>
    <w:rsid w:val="00C76563"/>
    <w:rsid w:val="00C7727E"/>
    <w:rsid w:val="00C77E63"/>
    <w:rsid w:val="00C803F1"/>
    <w:rsid w:val="00C8279F"/>
    <w:rsid w:val="00C82860"/>
    <w:rsid w:val="00C83132"/>
    <w:rsid w:val="00C84869"/>
    <w:rsid w:val="00C84F30"/>
    <w:rsid w:val="00C856EF"/>
    <w:rsid w:val="00C85B80"/>
    <w:rsid w:val="00C8617B"/>
    <w:rsid w:val="00C861B2"/>
    <w:rsid w:val="00C87992"/>
    <w:rsid w:val="00C903B1"/>
    <w:rsid w:val="00C905CD"/>
    <w:rsid w:val="00C90A03"/>
    <w:rsid w:val="00C91B21"/>
    <w:rsid w:val="00C92946"/>
    <w:rsid w:val="00C9406D"/>
    <w:rsid w:val="00C94227"/>
    <w:rsid w:val="00C95955"/>
    <w:rsid w:val="00C960C7"/>
    <w:rsid w:val="00C96451"/>
    <w:rsid w:val="00C96C6D"/>
    <w:rsid w:val="00C96E2B"/>
    <w:rsid w:val="00CA08B5"/>
    <w:rsid w:val="00CA0C88"/>
    <w:rsid w:val="00CA120B"/>
    <w:rsid w:val="00CA3B1F"/>
    <w:rsid w:val="00CA4025"/>
    <w:rsid w:val="00CA4777"/>
    <w:rsid w:val="00CA4ED4"/>
    <w:rsid w:val="00CA52FD"/>
    <w:rsid w:val="00CB03DF"/>
    <w:rsid w:val="00CB16A9"/>
    <w:rsid w:val="00CB1752"/>
    <w:rsid w:val="00CB33CD"/>
    <w:rsid w:val="00CB3820"/>
    <w:rsid w:val="00CB4779"/>
    <w:rsid w:val="00CB4D70"/>
    <w:rsid w:val="00CB52F4"/>
    <w:rsid w:val="00CB5457"/>
    <w:rsid w:val="00CB59CF"/>
    <w:rsid w:val="00CB649C"/>
    <w:rsid w:val="00CC1D8F"/>
    <w:rsid w:val="00CC3957"/>
    <w:rsid w:val="00CC3B53"/>
    <w:rsid w:val="00CC3E90"/>
    <w:rsid w:val="00CC4B42"/>
    <w:rsid w:val="00CC5EF8"/>
    <w:rsid w:val="00CC64EC"/>
    <w:rsid w:val="00CC74EC"/>
    <w:rsid w:val="00CC7C98"/>
    <w:rsid w:val="00CD06C7"/>
    <w:rsid w:val="00CD0F71"/>
    <w:rsid w:val="00CD10E1"/>
    <w:rsid w:val="00CD1DA4"/>
    <w:rsid w:val="00CD2DAD"/>
    <w:rsid w:val="00CD3753"/>
    <w:rsid w:val="00CD406A"/>
    <w:rsid w:val="00CD42E8"/>
    <w:rsid w:val="00CD4890"/>
    <w:rsid w:val="00CD57C8"/>
    <w:rsid w:val="00CD6F4C"/>
    <w:rsid w:val="00CD6FCB"/>
    <w:rsid w:val="00CD76A0"/>
    <w:rsid w:val="00CE2165"/>
    <w:rsid w:val="00CE2431"/>
    <w:rsid w:val="00CE296D"/>
    <w:rsid w:val="00CE3083"/>
    <w:rsid w:val="00CE4606"/>
    <w:rsid w:val="00CE4653"/>
    <w:rsid w:val="00CE59C2"/>
    <w:rsid w:val="00CE7491"/>
    <w:rsid w:val="00CE7F09"/>
    <w:rsid w:val="00CF05A4"/>
    <w:rsid w:val="00CF19FD"/>
    <w:rsid w:val="00CF2114"/>
    <w:rsid w:val="00CF4474"/>
    <w:rsid w:val="00CF45E5"/>
    <w:rsid w:val="00CF472F"/>
    <w:rsid w:val="00CF47ED"/>
    <w:rsid w:val="00CF5F33"/>
    <w:rsid w:val="00CF63D3"/>
    <w:rsid w:val="00CF6A23"/>
    <w:rsid w:val="00CF7A80"/>
    <w:rsid w:val="00D01175"/>
    <w:rsid w:val="00D022D1"/>
    <w:rsid w:val="00D03502"/>
    <w:rsid w:val="00D04481"/>
    <w:rsid w:val="00D0453B"/>
    <w:rsid w:val="00D05927"/>
    <w:rsid w:val="00D06787"/>
    <w:rsid w:val="00D07F39"/>
    <w:rsid w:val="00D1023F"/>
    <w:rsid w:val="00D117DA"/>
    <w:rsid w:val="00D11B16"/>
    <w:rsid w:val="00D1307D"/>
    <w:rsid w:val="00D130E6"/>
    <w:rsid w:val="00D13C67"/>
    <w:rsid w:val="00D150A6"/>
    <w:rsid w:val="00D155DE"/>
    <w:rsid w:val="00D15DBA"/>
    <w:rsid w:val="00D15F02"/>
    <w:rsid w:val="00D17D40"/>
    <w:rsid w:val="00D201AE"/>
    <w:rsid w:val="00D20699"/>
    <w:rsid w:val="00D20946"/>
    <w:rsid w:val="00D21897"/>
    <w:rsid w:val="00D21ACA"/>
    <w:rsid w:val="00D23113"/>
    <w:rsid w:val="00D23AA2"/>
    <w:rsid w:val="00D24D4D"/>
    <w:rsid w:val="00D24E91"/>
    <w:rsid w:val="00D25F59"/>
    <w:rsid w:val="00D30439"/>
    <w:rsid w:val="00D31880"/>
    <w:rsid w:val="00D31986"/>
    <w:rsid w:val="00D319E0"/>
    <w:rsid w:val="00D31AD0"/>
    <w:rsid w:val="00D32E12"/>
    <w:rsid w:val="00D3385D"/>
    <w:rsid w:val="00D33EF2"/>
    <w:rsid w:val="00D342EB"/>
    <w:rsid w:val="00D357AE"/>
    <w:rsid w:val="00D36967"/>
    <w:rsid w:val="00D4128D"/>
    <w:rsid w:val="00D422F8"/>
    <w:rsid w:val="00D426E4"/>
    <w:rsid w:val="00D42B17"/>
    <w:rsid w:val="00D43AB2"/>
    <w:rsid w:val="00D44679"/>
    <w:rsid w:val="00D447C3"/>
    <w:rsid w:val="00D4637E"/>
    <w:rsid w:val="00D5269C"/>
    <w:rsid w:val="00D53501"/>
    <w:rsid w:val="00D56040"/>
    <w:rsid w:val="00D565DE"/>
    <w:rsid w:val="00D577BA"/>
    <w:rsid w:val="00D60997"/>
    <w:rsid w:val="00D62547"/>
    <w:rsid w:val="00D62BE7"/>
    <w:rsid w:val="00D63EF3"/>
    <w:rsid w:val="00D64290"/>
    <w:rsid w:val="00D64D87"/>
    <w:rsid w:val="00D66596"/>
    <w:rsid w:val="00D702D5"/>
    <w:rsid w:val="00D73E58"/>
    <w:rsid w:val="00D74153"/>
    <w:rsid w:val="00D7564B"/>
    <w:rsid w:val="00D760DB"/>
    <w:rsid w:val="00D7666D"/>
    <w:rsid w:val="00D767B8"/>
    <w:rsid w:val="00D800CF"/>
    <w:rsid w:val="00D804CC"/>
    <w:rsid w:val="00D84611"/>
    <w:rsid w:val="00D85FE6"/>
    <w:rsid w:val="00D865A5"/>
    <w:rsid w:val="00D868FD"/>
    <w:rsid w:val="00D87F72"/>
    <w:rsid w:val="00D9019B"/>
    <w:rsid w:val="00D90520"/>
    <w:rsid w:val="00D920DD"/>
    <w:rsid w:val="00D922E7"/>
    <w:rsid w:val="00D925C2"/>
    <w:rsid w:val="00D93010"/>
    <w:rsid w:val="00D93704"/>
    <w:rsid w:val="00D94500"/>
    <w:rsid w:val="00D9510B"/>
    <w:rsid w:val="00D95B5F"/>
    <w:rsid w:val="00D96EB8"/>
    <w:rsid w:val="00D96FEC"/>
    <w:rsid w:val="00D97FF2"/>
    <w:rsid w:val="00DA0E95"/>
    <w:rsid w:val="00DA1F49"/>
    <w:rsid w:val="00DA2149"/>
    <w:rsid w:val="00DA28B4"/>
    <w:rsid w:val="00DA29EE"/>
    <w:rsid w:val="00DA3425"/>
    <w:rsid w:val="00DA355E"/>
    <w:rsid w:val="00DA4BA0"/>
    <w:rsid w:val="00DA4FBD"/>
    <w:rsid w:val="00DA55BB"/>
    <w:rsid w:val="00DA5717"/>
    <w:rsid w:val="00DB16D4"/>
    <w:rsid w:val="00DB1A5D"/>
    <w:rsid w:val="00DB223A"/>
    <w:rsid w:val="00DB34FE"/>
    <w:rsid w:val="00DB4726"/>
    <w:rsid w:val="00DB57ED"/>
    <w:rsid w:val="00DB65F5"/>
    <w:rsid w:val="00DC084E"/>
    <w:rsid w:val="00DC0BF3"/>
    <w:rsid w:val="00DC0F04"/>
    <w:rsid w:val="00DC2160"/>
    <w:rsid w:val="00DC2E50"/>
    <w:rsid w:val="00DC2EA8"/>
    <w:rsid w:val="00DC33D0"/>
    <w:rsid w:val="00DC571A"/>
    <w:rsid w:val="00DC6A6C"/>
    <w:rsid w:val="00DC71C5"/>
    <w:rsid w:val="00DC7851"/>
    <w:rsid w:val="00DD0880"/>
    <w:rsid w:val="00DD48B4"/>
    <w:rsid w:val="00DD4AD4"/>
    <w:rsid w:val="00DD4D78"/>
    <w:rsid w:val="00DD6193"/>
    <w:rsid w:val="00DD6DF1"/>
    <w:rsid w:val="00DD7020"/>
    <w:rsid w:val="00DE0CE4"/>
    <w:rsid w:val="00DE1503"/>
    <w:rsid w:val="00DE2512"/>
    <w:rsid w:val="00DE2D13"/>
    <w:rsid w:val="00DE2E9A"/>
    <w:rsid w:val="00DE37CD"/>
    <w:rsid w:val="00DE3E48"/>
    <w:rsid w:val="00DE58BE"/>
    <w:rsid w:val="00DE5C94"/>
    <w:rsid w:val="00DE5E6E"/>
    <w:rsid w:val="00DE7731"/>
    <w:rsid w:val="00DF0D5F"/>
    <w:rsid w:val="00DF14B1"/>
    <w:rsid w:val="00DF258D"/>
    <w:rsid w:val="00DF2B05"/>
    <w:rsid w:val="00DF3205"/>
    <w:rsid w:val="00DF3CFD"/>
    <w:rsid w:val="00DF3F9D"/>
    <w:rsid w:val="00DF427F"/>
    <w:rsid w:val="00DF4BD8"/>
    <w:rsid w:val="00DF62C3"/>
    <w:rsid w:val="00DF675E"/>
    <w:rsid w:val="00DF7C29"/>
    <w:rsid w:val="00E008B1"/>
    <w:rsid w:val="00E01E91"/>
    <w:rsid w:val="00E04496"/>
    <w:rsid w:val="00E04835"/>
    <w:rsid w:val="00E04937"/>
    <w:rsid w:val="00E05BE3"/>
    <w:rsid w:val="00E05D9B"/>
    <w:rsid w:val="00E079B7"/>
    <w:rsid w:val="00E10CBD"/>
    <w:rsid w:val="00E10D2A"/>
    <w:rsid w:val="00E122F7"/>
    <w:rsid w:val="00E14363"/>
    <w:rsid w:val="00E1454E"/>
    <w:rsid w:val="00E1765A"/>
    <w:rsid w:val="00E17A28"/>
    <w:rsid w:val="00E17ADC"/>
    <w:rsid w:val="00E17B32"/>
    <w:rsid w:val="00E2222E"/>
    <w:rsid w:val="00E23394"/>
    <w:rsid w:val="00E236FF"/>
    <w:rsid w:val="00E23720"/>
    <w:rsid w:val="00E23ABB"/>
    <w:rsid w:val="00E248DF"/>
    <w:rsid w:val="00E25673"/>
    <w:rsid w:val="00E25F62"/>
    <w:rsid w:val="00E263DE"/>
    <w:rsid w:val="00E2657D"/>
    <w:rsid w:val="00E27747"/>
    <w:rsid w:val="00E30517"/>
    <w:rsid w:val="00E308ED"/>
    <w:rsid w:val="00E309A2"/>
    <w:rsid w:val="00E30BE6"/>
    <w:rsid w:val="00E31532"/>
    <w:rsid w:val="00E3178F"/>
    <w:rsid w:val="00E32977"/>
    <w:rsid w:val="00E3464E"/>
    <w:rsid w:val="00E3527F"/>
    <w:rsid w:val="00E367B6"/>
    <w:rsid w:val="00E37F4E"/>
    <w:rsid w:val="00E404BA"/>
    <w:rsid w:val="00E40BB0"/>
    <w:rsid w:val="00E41D7C"/>
    <w:rsid w:val="00E42547"/>
    <w:rsid w:val="00E42791"/>
    <w:rsid w:val="00E427CA"/>
    <w:rsid w:val="00E4387C"/>
    <w:rsid w:val="00E44026"/>
    <w:rsid w:val="00E44ED2"/>
    <w:rsid w:val="00E45448"/>
    <w:rsid w:val="00E46256"/>
    <w:rsid w:val="00E4672D"/>
    <w:rsid w:val="00E513EE"/>
    <w:rsid w:val="00E51A50"/>
    <w:rsid w:val="00E523B6"/>
    <w:rsid w:val="00E531E5"/>
    <w:rsid w:val="00E547DC"/>
    <w:rsid w:val="00E54E14"/>
    <w:rsid w:val="00E56269"/>
    <w:rsid w:val="00E564CF"/>
    <w:rsid w:val="00E5764B"/>
    <w:rsid w:val="00E619FB"/>
    <w:rsid w:val="00E61A48"/>
    <w:rsid w:val="00E61DC2"/>
    <w:rsid w:val="00E6683C"/>
    <w:rsid w:val="00E674B0"/>
    <w:rsid w:val="00E710F3"/>
    <w:rsid w:val="00E72218"/>
    <w:rsid w:val="00E72F00"/>
    <w:rsid w:val="00E73083"/>
    <w:rsid w:val="00E73FE9"/>
    <w:rsid w:val="00E74A97"/>
    <w:rsid w:val="00E7516A"/>
    <w:rsid w:val="00E754F9"/>
    <w:rsid w:val="00E7625F"/>
    <w:rsid w:val="00E8001B"/>
    <w:rsid w:val="00E802DA"/>
    <w:rsid w:val="00E80328"/>
    <w:rsid w:val="00E826CF"/>
    <w:rsid w:val="00E832BD"/>
    <w:rsid w:val="00E84D9B"/>
    <w:rsid w:val="00E92B89"/>
    <w:rsid w:val="00E92FB5"/>
    <w:rsid w:val="00E9315C"/>
    <w:rsid w:val="00E941F2"/>
    <w:rsid w:val="00E949BE"/>
    <w:rsid w:val="00E9506F"/>
    <w:rsid w:val="00E977E8"/>
    <w:rsid w:val="00E97B5A"/>
    <w:rsid w:val="00EA11FF"/>
    <w:rsid w:val="00EA154C"/>
    <w:rsid w:val="00EA2498"/>
    <w:rsid w:val="00EA255D"/>
    <w:rsid w:val="00EA2D8B"/>
    <w:rsid w:val="00EA6338"/>
    <w:rsid w:val="00EA6751"/>
    <w:rsid w:val="00EA6849"/>
    <w:rsid w:val="00EB23B0"/>
    <w:rsid w:val="00EB23B5"/>
    <w:rsid w:val="00EB3C69"/>
    <w:rsid w:val="00EB436D"/>
    <w:rsid w:val="00EB4DB9"/>
    <w:rsid w:val="00EB5945"/>
    <w:rsid w:val="00EB7F44"/>
    <w:rsid w:val="00EC05DF"/>
    <w:rsid w:val="00EC1115"/>
    <w:rsid w:val="00EC2691"/>
    <w:rsid w:val="00EC2E4D"/>
    <w:rsid w:val="00EC3AF1"/>
    <w:rsid w:val="00EC5C22"/>
    <w:rsid w:val="00EC76E2"/>
    <w:rsid w:val="00EC7858"/>
    <w:rsid w:val="00ED0183"/>
    <w:rsid w:val="00ED16B4"/>
    <w:rsid w:val="00ED1FCA"/>
    <w:rsid w:val="00ED229B"/>
    <w:rsid w:val="00ED3461"/>
    <w:rsid w:val="00ED402C"/>
    <w:rsid w:val="00ED443A"/>
    <w:rsid w:val="00ED5B33"/>
    <w:rsid w:val="00ED623D"/>
    <w:rsid w:val="00ED71C6"/>
    <w:rsid w:val="00ED7DF0"/>
    <w:rsid w:val="00EE0689"/>
    <w:rsid w:val="00EE18E8"/>
    <w:rsid w:val="00EE38F7"/>
    <w:rsid w:val="00EE6A99"/>
    <w:rsid w:val="00EE73D5"/>
    <w:rsid w:val="00EE7903"/>
    <w:rsid w:val="00EF4FC1"/>
    <w:rsid w:val="00EF5A34"/>
    <w:rsid w:val="00EF63BD"/>
    <w:rsid w:val="00EF68C9"/>
    <w:rsid w:val="00EF7147"/>
    <w:rsid w:val="00EF7D9B"/>
    <w:rsid w:val="00F00120"/>
    <w:rsid w:val="00F001F4"/>
    <w:rsid w:val="00F00961"/>
    <w:rsid w:val="00F00C9A"/>
    <w:rsid w:val="00F01B83"/>
    <w:rsid w:val="00F0227C"/>
    <w:rsid w:val="00F02FE4"/>
    <w:rsid w:val="00F03F4D"/>
    <w:rsid w:val="00F041F4"/>
    <w:rsid w:val="00F04338"/>
    <w:rsid w:val="00F04556"/>
    <w:rsid w:val="00F045C2"/>
    <w:rsid w:val="00F04635"/>
    <w:rsid w:val="00F04EB3"/>
    <w:rsid w:val="00F06D86"/>
    <w:rsid w:val="00F06E5A"/>
    <w:rsid w:val="00F074FA"/>
    <w:rsid w:val="00F0762E"/>
    <w:rsid w:val="00F10480"/>
    <w:rsid w:val="00F11139"/>
    <w:rsid w:val="00F11621"/>
    <w:rsid w:val="00F12AAE"/>
    <w:rsid w:val="00F12E13"/>
    <w:rsid w:val="00F13155"/>
    <w:rsid w:val="00F1436A"/>
    <w:rsid w:val="00F1479E"/>
    <w:rsid w:val="00F1482B"/>
    <w:rsid w:val="00F15A12"/>
    <w:rsid w:val="00F16849"/>
    <w:rsid w:val="00F20270"/>
    <w:rsid w:val="00F2138D"/>
    <w:rsid w:val="00F22081"/>
    <w:rsid w:val="00F22AC5"/>
    <w:rsid w:val="00F2365F"/>
    <w:rsid w:val="00F24C0B"/>
    <w:rsid w:val="00F24C97"/>
    <w:rsid w:val="00F2559D"/>
    <w:rsid w:val="00F26CDA"/>
    <w:rsid w:val="00F27D04"/>
    <w:rsid w:val="00F31E56"/>
    <w:rsid w:val="00F31EFB"/>
    <w:rsid w:val="00F32F54"/>
    <w:rsid w:val="00F33165"/>
    <w:rsid w:val="00F33B57"/>
    <w:rsid w:val="00F35057"/>
    <w:rsid w:val="00F363F4"/>
    <w:rsid w:val="00F365B7"/>
    <w:rsid w:val="00F37093"/>
    <w:rsid w:val="00F37BF6"/>
    <w:rsid w:val="00F406AB"/>
    <w:rsid w:val="00F40D7A"/>
    <w:rsid w:val="00F41F55"/>
    <w:rsid w:val="00F43291"/>
    <w:rsid w:val="00F44328"/>
    <w:rsid w:val="00F4519B"/>
    <w:rsid w:val="00F47430"/>
    <w:rsid w:val="00F4747C"/>
    <w:rsid w:val="00F47A69"/>
    <w:rsid w:val="00F51082"/>
    <w:rsid w:val="00F513F1"/>
    <w:rsid w:val="00F51EEE"/>
    <w:rsid w:val="00F522C0"/>
    <w:rsid w:val="00F52DD4"/>
    <w:rsid w:val="00F532A0"/>
    <w:rsid w:val="00F53A27"/>
    <w:rsid w:val="00F55A71"/>
    <w:rsid w:val="00F567DC"/>
    <w:rsid w:val="00F56887"/>
    <w:rsid w:val="00F60416"/>
    <w:rsid w:val="00F608EC"/>
    <w:rsid w:val="00F61CFA"/>
    <w:rsid w:val="00F6289B"/>
    <w:rsid w:val="00F62908"/>
    <w:rsid w:val="00F6439A"/>
    <w:rsid w:val="00F67ACD"/>
    <w:rsid w:val="00F7099C"/>
    <w:rsid w:val="00F70EAC"/>
    <w:rsid w:val="00F719AC"/>
    <w:rsid w:val="00F71DBF"/>
    <w:rsid w:val="00F73AD6"/>
    <w:rsid w:val="00F74542"/>
    <w:rsid w:val="00F7500C"/>
    <w:rsid w:val="00F76CB0"/>
    <w:rsid w:val="00F773BF"/>
    <w:rsid w:val="00F7797D"/>
    <w:rsid w:val="00F81AEC"/>
    <w:rsid w:val="00F81ED2"/>
    <w:rsid w:val="00F836B5"/>
    <w:rsid w:val="00F8374D"/>
    <w:rsid w:val="00F851A4"/>
    <w:rsid w:val="00F85EE4"/>
    <w:rsid w:val="00F86B1C"/>
    <w:rsid w:val="00F86D14"/>
    <w:rsid w:val="00F87AD3"/>
    <w:rsid w:val="00F92DE6"/>
    <w:rsid w:val="00F935DF"/>
    <w:rsid w:val="00F9599E"/>
    <w:rsid w:val="00F95CA3"/>
    <w:rsid w:val="00FA163A"/>
    <w:rsid w:val="00FA1D65"/>
    <w:rsid w:val="00FA1D9F"/>
    <w:rsid w:val="00FA381E"/>
    <w:rsid w:val="00FA3D98"/>
    <w:rsid w:val="00FA6C54"/>
    <w:rsid w:val="00FA7194"/>
    <w:rsid w:val="00FA7230"/>
    <w:rsid w:val="00FB09F7"/>
    <w:rsid w:val="00FB0AFA"/>
    <w:rsid w:val="00FB1A3B"/>
    <w:rsid w:val="00FB39D6"/>
    <w:rsid w:val="00FB3AC0"/>
    <w:rsid w:val="00FB794D"/>
    <w:rsid w:val="00FC0BD8"/>
    <w:rsid w:val="00FC1B22"/>
    <w:rsid w:val="00FC2402"/>
    <w:rsid w:val="00FC2F31"/>
    <w:rsid w:val="00FC472F"/>
    <w:rsid w:val="00FC5850"/>
    <w:rsid w:val="00FC6A40"/>
    <w:rsid w:val="00FC76A7"/>
    <w:rsid w:val="00FD01C6"/>
    <w:rsid w:val="00FD10F4"/>
    <w:rsid w:val="00FD37CC"/>
    <w:rsid w:val="00FD3DED"/>
    <w:rsid w:val="00FD471B"/>
    <w:rsid w:val="00FD5307"/>
    <w:rsid w:val="00FD5C62"/>
    <w:rsid w:val="00FD64A3"/>
    <w:rsid w:val="00FD674A"/>
    <w:rsid w:val="00FD7153"/>
    <w:rsid w:val="00FD78F7"/>
    <w:rsid w:val="00FE235B"/>
    <w:rsid w:val="00FE4F70"/>
    <w:rsid w:val="00FE66CC"/>
    <w:rsid w:val="00FF023A"/>
    <w:rsid w:val="00FF15EC"/>
    <w:rsid w:val="00FF168F"/>
    <w:rsid w:val="00FF21D3"/>
    <w:rsid w:val="00FF24D2"/>
    <w:rsid w:val="00FF36A6"/>
    <w:rsid w:val="00FF3E59"/>
    <w:rsid w:val="00FF403D"/>
    <w:rsid w:val="00FF59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E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585858"/>
      </a:dk1>
      <a:lt1>
        <a:sysClr val="window" lastClr="FCFCF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</TotalTime>
  <Pages>4</Pages>
  <Words>801</Words>
  <Characters>4567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детсад</cp:lastModifiedBy>
  <cp:revision>7</cp:revision>
  <dcterms:created xsi:type="dcterms:W3CDTF">2018-11-02T11:42:00Z</dcterms:created>
  <dcterms:modified xsi:type="dcterms:W3CDTF">2018-11-28T07:13:00Z</dcterms:modified>
</cp:coreProperties>
</file>