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Helvetica" w:hAnsi="Helvetica" w:cs="Helvetica"/>
          <w:color w:val="333333"/>
          <w:sz w:val="21"/>
          <w:szCs w:val="21"/>
        </w:rPr>
      </w:pPr>
      <w:r>
        <w:rPr>
          <w:rStyle w:val="Strong"/>
          <w:rFonts w:ascii="Helvetica" w:hAnsi="Helvetica" w:cs="Helvetica"/>
          <w:color w:val="333333"/>
          <w:sz w:val="21"/>
          <w:szCs w:val="21"/>
        </w:rPr>
        <w:t xml:space="preserve">                                                                                                         Утверждаю 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Helvetica" w:hAnsi="Helvetica" w:cs="Helvetica"/>
          <w:color w:val="333333"/>
          <w:sz w:val="21"/>
          <w:szCs w:val="21"/>
        </w:rPr>
      </w:pP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Helvetica" w:hAnsi="Helvetica" w:cs="Helvetica"/>
          <w:color w:val="333333"/>
          <w:sz w:val="21"/>
          <w:szCs w:val="21"/>
        </w:rPr>
      </w:pPr>
      <w:r>
        <w:rPr>
          <w:rStyle w:val="Strong"/>
          <w:rFonts w:ascii="Helvetica" w:hAnsi="Helvetica" w:cs="Helvetica"/>
          <w:color w:val="333333"/>
          <w:sz w:val="21"/>
          <w:szCs w:val="21"/>
        </w:rPr>
        <w:t xml:space="preserve">                                                                     Заведующая МКДОУ «Детский сад № 3»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Helvetica" w:hAnsi="Helvetica" w:cs="Helvetica"/>
          <w:color w:val="333333"/>
          <w:sz w:val="21"/>
          <w:szCs w:val="21"/>
        </w:rPr>
      </w:pP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Helvetica" w:hAnsi="Helvetica" w:cs="Helvetica"/>
          <w:color w:val="333333"/>
          <w:sz w:val="21"/>
          <w:szCs w:val="21"/>
        </w:rPr>
      </w:pPr>
      <w:r>
        <w:rPr>
          <w:rStyle w:val="Strong"/>
          <w:rFonts w:ascii="Helvetica" w:hAnsi="Helvetica" w:cs="Helvetica"/>
          <w:color w:val="333333"/>
          <w:sz w:val="21"/>
          <w:szCs w:val="21"/>
        </w:rPr>
        <w:t xml:space="preserve">                                            ______________ Сайпулаева  Г.А.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Helvetica" w:hAnsi="Helvetica" w:cs="Helvetica"/>
          <w:color w:val="333333"/>
          <w:sz w:val="21"/>
          <w:szCs w:val="21"/>
        </w:rPr>
      </w:pP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Helvetica" w:hAnsi="Helvetica" w:cs="Helvetica"/>
          <w:color w:val="333333"/>
          <w:sz w:val="21"/>
          <w:szCs w:val="21"/>
        </w:rPr>
      </w:pP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Helvetica" w:hAnsi="Helvetica" w:cs="Helvetica"/>
          <w:color w:val="333333"/>
          <w:sz w:val="21"/>
          <w:szCs w:val="21"/>
        </w:rPr>
      </w:pP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Strong"/>
          <w:rFonts w:ascii="Helvetica" w:hAnsi="Helvetica" w:cs="Helvetica"/>
          <w:color w:val="333333"/>
          <w:sz w:val="21"/>
          <w:szCs w:val="21"/>
        </w:rPr>
        <w:t>Положение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Strong"/>
          <w:color w:val="000000"/>
          <w:sz w:val="27"/>
          <w:szCs w:val="27"/>
        </w:rPr>
        <w:t>о режиме непосредственной образовательной деятельности (занятий) и учебной нагрузки в МКДОУ «Детский сад № 3»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Strong"/>
          <w:color w:val="000000"/>
          <w:sz w:val="27"/>
          <w:szCs w:val="27"/>
        </w:rPr>
        <w:t>1. Общие положения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1.1. Настоящее Положение регулирует деятельность казённого дошкольного образовательного учреждения «Детский сад № 3» (далее - ДОУ) в части режима непосредственной образовательной деятельности (занятий) и учебной нагрузки в образовательном учреждении.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1.2. ДОУ в своей деятельности при определении режима непосредственной образовательной деятельности (занятий) и распределении учебной нагрузки руководствуется: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 Федеральным законом от 29.12.2012 № 273-ФЗ «Об образовании в Российской Федерации» (ст. 30 ч.2, ст.41 ч. 1 п.3),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 Постановлением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-Уставом ДОУ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-Годовым календарным учебным планом ДОУ.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1.3. Положение разработано с целью обеспечения охраны здоровья воспитанников в ходе образовательного процесса.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1.4. Положение регламентирует режим непосредственной образовательной деятельности и распределяет учебную нагрузку.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1.5. ДОУ работает по 6-дневной рабочей неделе. В воскресенье и праздничные дни ДОУ не работает.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1.6. Режим работы ДОО: с 07.30 до 17.30 (10 часов).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1.7. Образовательный процесс осуществляется в соответствии с образовательной программой ДОУ.</w:t>
      </w:r>
    </w:p>
    <w:p w:rsidR="00DF55F7" w:rsidRDefault="00DF55F7" w:rsidP="003122C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Strong"/>
          <w:color w:val="000000"/>
          <w:sz w:val="27"/>
          <w:szCs w:val="27"/>
        </w:rPr>
        <w:t>2. Цель режима непосредственно образовательной деятельности и учебной нагрузки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2.1. Режим занятий и учебная нагрузка воспитанников должны обеспечивать соблюдение установленных санитарно-гигиенических и педагогических требований.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Strong"/>
          <w:color w:val="000000"/>
          <w:sz w:val="27"/>
          <w:szCs w:val="27"/>
        </w:rPr>
        <w:t>3. Организация режима занятий и учебной нагрузки воспитанников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11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3.1. Учебный год начинается с 01 сентября по 31 мая. Если 1 сентября приходится на выходной день, то в таком случае учебный год начинается в следующий за ним рабочий день.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11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3.3. Непосредственная образовательная деятельность проводится в соответствии с санитарно-гигиеническими правилами, возрастом воспитанников, годовым календарным учебным графиком, учебным планом и расписанием, утверждёнными руководителем ДОУ.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3.4. Непосредственная образовательная деятельность проводится фронтально (со всеми детьми) и по подгруппам.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3.5. Количество проведения непосредственной образовательной деятельности в учебном плане не должно превышать максимально допустимый объем недельной образовательной нагрузки: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в младшей и средней группах дошкольного возраста не превышает 30 и 40 минут;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в старшей и подготовительной группах дошкольного возраста - 45 минут и 1,5 часа.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3.6. Допускается осуществлять образовательную деятельность на игровой площадке во время прогулки.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непрерывной непосредственной образовательной деятельности: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для детей от 2 до 3 лет - не более 10 минут,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для детей от 3 до 4 лет - не более 15 минут,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для детей от 4 до 5 лет - не более 20 минут,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для детей от 5 до 6 лет - не более 25 минут,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для детей от 6 до 7 лет - не более 30 минут.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3.8. Перерывы между периодами непрерывной образовательной деятельности - не менее 10 минут.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3.9. Первая половина дня отводится непосредственной образовательной деятельности, требующей повышенной познавательной активности и умственного напряжения детей, кроме понедельника.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3.10. Образовательная деятельность с детьми старшего дошкольного возраста может осуществляться во второй половине дня после дневного сна. Она направлена на физическое, художественно-эстетическое развитие детей: лепка, аппликация, ознакомление с художественной литературой, конструирование и ручной труд. Ее продолжительность должна составлять не более 25 - 30 минут в день.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3.11. В середине непосредственной образовательной деятельности статического характера проводятся физкультурные минутки.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3.12. Вторая половина дня отводится непосредственной образовательной деятельности, в старшей разновозрастной группе для подгрупп старшего и подготовительного к школе возрастов.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3.14. Непосредственная образовательная деятельность по физическому развитию осуществляется в старшей и младшей группах.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3.15.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Длительность занятий по физическому развитию зависит от возраста детей и составляет: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в младшей группе - 15 мин.,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в средней группе - 20 мин.,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- в старшей группе - 25 мин.,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3.16. 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3.17.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3.18.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В середине учебного года с 09 января для детей организуются недельные каникулы, во время которых непосредственная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Strong"/>
          <w:color w:val="000000"/>
          <w:sz w:val="27"/>
          <w:szCs w:val="27"/>
        </w:rPr>
        <w:t>4. Ответственность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4.1. ДОУ несет в установленном законодательством РФ порядке ответственность за жизнь и здоровье воспитанников.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4.2. ДОУ самостоятельно в выборе форм, средств, методов обучения и воспитания в пределах, определенных действующим законодательством РФ.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Strong"/>
          <w:color w:val="000000"/>
          <w:sz w:val="27"/>
          <w:szCs w:val="27"/>
        </w:rPr>
        <w:t>5. Документация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000000"/>
          <w:sz w:val="27"/>
          <w:szCs w:val="27"/>
        </w:rPr>
        <w:t>5.1. Режим занятий разрабатывается самостоятельно, ежегодно, утверждается руководителем ДОУ.</w:t>
      </w:r>
    </w:p>
    <w:p w:rsidR="00DF55F7" w:rsidRPr="00D06A7D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</w:rPr>
      </w:pPr>
      <w:r>
        <w:rPr>
          <w:color w:val="000000"/>
          <w:sz w:val="27"/>
          <w:szCs w:val="27"/>
        </w:rPr>
        <w:t>5</w:t>
      </w:r>
      <w:r w:rsidRPr="00D06A7D">
        <w:rPr>
          <w:color w:val="000000"/>
        </w:rPr>
        <w:t>.2. Расписание непосредственной образовательной деятельности (занятий) составляется самостоятельно, ежегодно и утверждается руководителем ДОУ.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 w:rsidRPr="00D06A7D">
        <w:rPr>
          <w:rFonts w:ascii="Helvetica" w:hAnsi="Helvetica" w:cs="Helvetica"/>
          <w:color w:val="333333"/>
        </w:rPr>
        <w:t>5.3. Годовой календарный учебный график разрабатывается самостоятельно, ежегодно, утверждается руководителем ДОУ и согласовывается</w:t>
      </w:r>
      <w:r>
        <w:rPr>
          <w:rFonts w:ascii="Helvetica" w:hAnsi="Helvetica" w:cs="Helvetica"/>
          <w:color w:val="333333"/>
          <w:sz w:val="27"/>
          <w:szCs w:val="27"/>
        </w:rPr>
        <w:t>.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DF55F7" w:rsidRDefault="00DF55F7" w:rsidP="000203C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DF55F7" w:rsidRDefault="00DF55F7"/>
    <w:sectPr w:rsidR="00DF55F7" w:rsidSect="00E3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22CB"/>
    <w:rsid w:val="000008BD"/>
    <w:rsid w:val="00000A64"/>
    <w:rsid w:val="0000184D"/>
    <w:rsid w:val="00002B4C"/>
    <w:rsid w:val="00002D46"/>
    <w:rsid w:val="00003008"/>
    <w:rsid w:val="00006159"/>
    <w:rsid w:val="00007C7A"/>
    <w:rsid w:val="00010498"/>
    <w:rsid w:val="000118DD"/>
    <w:rsid w:val="00013805"/>
    <w:rsid w:val="00013FEC"/>
    <w:rsid w:val="000141A7"/>
    <w:rsid w:val="00014615"/>
    <w:rsid w:val="00015771"/>
    <w:rsid w:val="00015AC4"/>
    <w:rsid w:val="00015C8D"/>
    <w:rsid w:val="00015EE2"/>
    <w:rsid w:val="00016591"/>
    <w:rsid w:val="000167F3"/>
    <w:rsid w:val="00017BE4"/>
    <w:rsid w:val="000200E3"/>
    <w:rsid w:val="000203CC"/>
    <w:rsid w:val="00021219"/>
    <w:rsid w:val="00021B13"/>
    <w:rsid w:val="00022597"/>
    <w:rsid w:val="00022F95"/>
    <w:rsid w:val="000238AD"/>
    <w:rsid w:val="00024B63"/>
    <w:rsid w:val="00024DDF"/>
    <w:rsid w:val="00024FEC"/>
    <w:rsid w:val="00025287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46A46"/>
    <w:rsid w:val="000504FD"/>
    <w:rsid w:val="00050562"/>
    <w:rsid w:val="00050C44"/>
    <w:rsid w:val="00050E66"/>
    <w:rsid w:val="000567AE"/>
    <w:rsid w:val="000576C5"/>
    <w:rsid w:val="00061169"/>
    <w:rsid w:val="00061182"/>
    <w:rsid w:val="00061C92"/>
    <w:rsid w:val="00061EC1"/>
    <w:rsid w:val="00064FE7"/>
    <w:rsid w:val="0006541E"/>
    <w:rsid w:val="000657C5"/>
    <w:rsid w:val="000670DF"/>
    <w:rsid w:val="0006769C"/>
    <w:rsid w:val="000676D5"/>
    <w:rsid w:val="000678F0"/>
    <w:rsid w:val="0007260F"/>
    <w:rsid w:val="00072817"/>
    <w:rsid w:val="00072CE0"/>
    <w:rsid w:val="00072D91"/>
    <w:rsid w:val="000732F3"/>
    <w:rsid w:val="000750BB"/>
    <w:rsid w:val="000750E1"/>
    <w:rsid w:val="00075283"/>
    <w:rsid w:val="00076056"/>
    <w:rsid w:val="00076A58"/>
    <w:rsid w:val="00077AC9"/>
    <w:rsid w:val="000808C9"/>
    <w:rsid w:val="0008100B"/>
    <w:rsid w:val="00081A4F"/>
    <w:rsid w:val="0008300A"/>
    <w:rsid w:val="00083E03"/>
    <w:rsid w:val="0008557F"/>
    <w:rsid w:val="00086015"/>
    <w:rsid w:val="00086737"/>
    <w:rsid w:val="0008743F"/>
    <w:rsid w:val="0009051E"/>
    <w:rsid w:val="00091564"/>
    <w:rsid w:val="0009321C"/>
    <w:rsid w:val="000935DC"/>
    <w:rsid w:val="00093B6E"/>
    <w:rsid w:val="000940DD"/>
    <w:rsid w:val="00095B98"/>
    <w:rsid w:val="000962B1"/>
    <w:rsid w:val="00097B11"/>
    <w:rsid w:val="000A09ED"/>
    <w:rsid w:val="000A2402"/>
    <w:rsid w:val="000A4A45"/>
    <w:rsid w:val="000A55F7"/>
    <w:rsid w:val="000A6A17"/>
    <w:rsid w:val="000A7CE7"/>
    <w:rsid w:val="000B0928"/>
    <w:rsid w:val="000B0ABC"/>
    <w:rsid w:val="000B1300"/>
    <w:rsid w:val="000B15AE"/>
    <w:rsid w:val="000B2AFC"/>
    <w:rsid w:val="000B3A3F"/>
    <w:rsid w:val="000B48C2"/>
    <w:rsid w:val="000B5E2B"/>
    <w:rsid w:val="000B5F11"/>
    <w:rsid w:val="000B60D0"/>
    <w:rsid w:val="000B6F1A"/>
    <w:rsid w:val="000B7705"/>
    <w:rsid w:val="000B7ADB"/>
    <w:rsid w:val="000C12A2"/>
    <w:rsid w:val="000C1AAA"/>
    <w:rsid w:val="000C1F22"/>
    <w:rsid w:val="000C251A"/>
    <w:rsid w:val="000C2ACB"/>
    <w:rsid w:val="000C3737"/>
    <w:rsid w:val="000C609D"/>
    <w:rsid w:val="000C6BC1"/>
    <w:rsid w:val="000C6FBC"/>
    <w:rsid w:val="000D0E97"/>
    <w:rsid w:val="000D1E38"/>
    <w:rsid w:val="000D29E2"/>
    <w:rsid w:val="000D3570"/>
    <w:rsid w:val="000D4FA9"/>
    <w:rsid w:val="000D7CE3"/>
    <w:rsid w:val="000E0EEE"/>
    <w:rsid w:val="000E1D26"/>
    <w:rsid w:val="000E3778"/>
    <w:rsid w:val="000E3B70"/>
    <w:rsid w:val="000E4A08"/>
    <w:rsid w:val="000E4A6C"/>
    <w:rsid w:val="000E5DC9"/>
    <w:rsid w:val="000E70FD"/>
    <w:rsid w:val="000E7177"/>
    <w:rsid w:val="000E7A9C"/>
    <w:rsid w:val="000F081C"/>
    <w:rsid w:val="000F0AE7"/>
    <w:rsid w:val="000F0B08"/>
    <w:rsid w:val="000F1170"/>
    <w:rsid w:val="000F15ED"/>
    <w:rsid w:val="000F19E5"/>
    <w:rsid w:val="000F26B2"/>
    <w:rsid w:val="000F3108"/>
    <w:rsid w:val="000F3BA2"/>
    <w:rsid w:val="000F4454"/>
    <w:rsid w:val="000F4B7D"/>
    <w:rsid w:val="000F5149"/>
    <w:rsid w:val="000F64B2"/>
    <w:rsid w:val="000F65DF"/>
    <w:rsid w:val="000F6830"/>
    <w:rsid w:val="000F6896"/>
    <w:rsid w:val="000F7039"/>
    <w:rsid w:val="000F7FF1"/>
    <w:rsid w:val="00100142"/>
    <w:rsid w:val="00101161"/>
    <w:rsid w:val="00101826"/>
    <w:rsid w:val="00102867"/>
    <w:rsid w:val="00103026"/>
    <w:rsid w:val="00103A3E"/>
    <w:rsid w:val="001044B7"/>
    <w:rsid w:val="00110C29"/>
    <w:rsid w:val="00112817"/>
    <w:rsid w:val="00112BEF"/>
    <w:rsid w:val="0011329D"/>
    <w:rsid w:val="0011352C"/>
    <w:rsid w:val="00114496"/>
    <w:rsid w:val="00114CAC"/>
    <w:rsid w:val="00114ECB"/>
    <w:rsid w:val="0011558D"/>
    <w:rsid w:val="00117934"/>
    <w:rsid w:val="001208EF"/>
    <w:rsid w:val="00121B17"/>
    <w:rsid w:val="00122A26"/>
    <w:rsid w:val="00122D8A"/>
    <w:rsid w:val="00124636"/>
    <w:rsid w:val="001308CE"/>
    <w:rsid w:val="001318A8"/>
    <w:rsid w:val="0013267D"/>
    <w:rsid w:val="00133052"/>
    <w:rsid w:val="00133A5B"/>
    <w:rsid w:val="00133D08"/>
    <w:rsid w:val="001348A1"/>
    <w:rsid w:val="00134911"/>
    <w:rsid w:val="00134E8D"/>
    <w:rsid w:val="00137080"/>
    <w:rsid w:val="00141091"/>
    <w:rsid w:val="001420F3"/>
    <w:rsid w:val="001428DB"/>
    <w:rsid w:val="001436D1"/>
    <w:rsid w:val="00143BF0"/>
    <w:rsid w:val="0014579A"/>
    <w:rsid w:val="0014586F"/>
    <w:rsid w:val="0015060E"/>
    <w:rsid w:val="00150A19"/>
    <w:rsid w:val="00150FBD"/>
    <w:rsid w:val="00151B47"/>
    <w:rsid w:val="00151C4B"/>
    <w:rsid w:val="001523B2"/>
    <w:rsid w:val="00152673"/>
    <w:rsid w:val="0015323A"/>
    <w:rsid w:val="001538A5"/>
    <w:rsid w:val="001549CE"/>
    <w:rsid w:val="0015727D"/>
    <w:rsid w:val="00160865"/>
    <w:rsid w:val="00160C97"/>
    <w:rsid w:val="00160FA3"/>
    <w:rsid w:val="00161128"/>
    <w:rsid w:val="00161600"/>
    <w:rsid w:val="001619ED"/>
    <w:rsid w:val="001625ED"/>
    <w:rsid w:val="00163480"/>
    <w:rsid w:val="00167335"/>
    <w:rsid w:val="00170136"/>
    <w:rsid w:val="001710A2"/>
    <w:rsid w:val="0017342E"/>
    <w:rsid w:val="0017381B"/>
    <w:rsid w:val="00173DC7"/>
    <w:rsid w:val="0017431D"/>
    <w:rsid w:val="00175A1E"/>
    <w:rsid w:val="00176408"/>
    <w:rsid w:val="00180E1A"/>
    <w:rsid w:val="001830F3"/>
    <w:rsid w:val="001841E5"/>
    <w:rsid w:val="00184ADF"/>
    <w:rsid w:val="001863E9"/>
    <w:rsid w:val="00186B17"/>
    <w:rsid w:val="00186D7F"/>
    <w:rsid w:val="00187411"/>
    <w:rsid w:val="00187910"/>
    <w:rsid w:val="001908E1"/>
    <w:rsid w:val="00190F24"/>
    <w:rsid w:val="0019118C"/>
    <w:rsid w:val="001934D0"/>
    <w:rsid w:val="00194741"/>
    <w:rsid w:val="00195636"/>
    <w:rsid w:val="00195733"/>
    <w:rsid w:val="001961B4"/>
    <w:rsid w:val="00196847"/>
    <w:rsid w:val="0019730D"/>
    <w:rsid w:val="001A105F"/>
    <w:rsid w:val="001A1788"/>
    <w:rsid w:val="001A1BCC"/>
    <w:rsid w:val="001A37FB"/>
    <w:rsid w:val="001A5926"/>
    <w:rsid w:val="001A62A3"/>
    <w:rsid w:val="001A7CBC"/>
    <w:rsid w:val="001B1603"/>
    <w:rsid w:val="001B18CB"/>
    <w:rsid w:val="001B26B1"/>
    <w:rsid w:val="001B530C"/>
    <w:rsid w:val="001B5333"/>
    <w:rsid w:val="001B618C"/>
    <w:rsid w:val="001B6351"/>
    <w:rsid w:val="001B6C34"/>
    <w:rsid w:val="001B7A4D"/>
    <w:rsid w:val="001C018D"/>
    <w:rsid w:val="001C320F"/>
    <w:rsid w:val="001C4DF8"/>
    <w:rsid w:val="001C4EE9"/>
    <w:rsid w:val="001C5F05"/>
    <w:rsid w:val="001C6845"/>
    <w:rsid w:val="001D02F4"/>
    <w:rsid w:val="001D05DA"/>
    <w:rsid w:val="001D0A70"/>
    <w:rsid w:val="001D188E"/>
    <w:rsid w:val="001D1E3C"/>
    <w:rsid w:val="001D267A"/>
    <w:rsid w:val="001D360B"/>
    <w:rsid w:val="001D4D22"/>
    <w:rsid w:val="001D4ECC"/>
    <w:rsid w:val="001D5BBF"/>
    <w:rsid w:val="001D69FC"/>
    <w:rsid w:val="001E2A6A"/>
    <w:rsid w:val="001E2CB1"/>
    <w:rsid w:val="001E2CF1"/>
    <w:rsid w:val="001E3B36"/>
    <w:rsid w:val="001E3C08"/>
    <w:rsid w:val="001E7093"/>
    <w:rsid w:val="001E7C75"/>
    <w:rsid w:val="001E7CFF"/>
    <w:rsid w:val="001F08AB"/>
    <w:rsid w:val="001F39AB"/>
    <w:rsid w:val="001F47E1"/>
    <w:rsid w:val="001F4912"/>
    <w:rsid w:val="001F4C1D"/>
    <w:rsid w:val="001F4F19"/>
    <w:rsid w:val="001F561D"/>
    <w:rsid w:val="001F69C9"/>
    <w:rsid w:val="001F7C00"/>
    <w:rsid w:val="0020013E"/>
    <w:rsid w:val="00201A5A"/>
    <w:rsid w:val="002029CC"/>
    <w:rsid w:val="00202E1C"/>
    <w:rsid w:val="00203290"/>
    <w:rsid w:val="0020350D"/>
    <w:rsid w:val="00203AC5"/>
    <w:rsid w:val="00203C0C"/>
    <w:rsid w:val="002047BF"/>
    <w:rsid w:val="00205556"/>
    <w:rsid w:val="00205708"/>
    <w:rsid w:val="00206A24"/>
    <w:rsid w:val="00206D12"/>
    <w:rsid w:val="00210806"/>
    <w:rsid w:val="00210904"/>
    <w:rsid w:val="00212223"/>
    <w:rsid w:val="00212512"/>
    <w:rsid w:val="00212620"/>
    <w:rsid w:val="0021289E"/>
    <w:rsid w:val="0021313C"/>
    <w:rsid w:val="002143F7"/>
    <w:rsid w:val="00214D80"/>
    <w:rsid w:val="00214F1D"/>
    <w:rsid w:val="002150B5"/>
    <w:rsid w:val="00215682"/>
    <w:rsid w:val="002159E7"/>
    <w:rsid w:val="00216F21"/>
    <w:rsid w:val="002177FF"/>
    <w:rsid w:val="002217E0"/>
    <w:rsid w:val="00221AC9"/>
    <w:rsid w:val="00221C12"/>
    <w:rsid w:val="002225D0"/>
    <w:rsid w:val="00222721"/>
    <w:rsid w:val="0022295F"/>
    <w:rsid w:val="00222E83"/>
    <w:rsid w:val="002230B9"/>
    <w:rsid w:val="002231CE"/>
    <w:rsid w:val="00223485"/>
    <w:rsid w:val="00223963"/>
    <w:rsid w:val="00224102"/>
    <w:rsid w:val="00224197"/>
    <w:rsid w:val="0022442E"/>
    <w:rsid w:val="00224557"/>
    <w:rsid w:val="00225217"/>
    <w:rsid w:val="00225ECB"/>
    <w:rsid w:val="00226A15"/>
    <w:rsid w:val="00226AEE"/>
    <w:rsid w:val="0023122A"/>
    <w:rsid w:val="00231A6B"/>
    <w:rsid w:val="00232DC3"/>
    <w:rsid w:val="00233AC6"/>
    <w:rsid w:val="00235419"/>
    <w:rsid w:val="002354CB"/>
    <w:rsid w:val="00237669"/>
    <w:rsid w:val="0024015B"/>
    <w:rsid w:val="00240FE0"/>
    <w:rsid w:val="00241567"/>
    <w:rsid w:val="0024169A"/>
    <w:rsid w:val="00241739"/>
    <w:rsid w:val="00242306"/>
    <w:rsid w:val="002423E1"/>
    <w:rsid w:val="00243255"/>
    <w:rsid w:val="002441C7"/>
    <w:rsid w:val="0024464D"/>
    <w:rsid w:val="00244A41"/>
    <w:rsid w:val="00244FD8"/>
    <w:rsid w:val="00244FF2"/>
    <w:rsid w:val="002464AF"/>
    <w:rsid w:val="00246B9D"/>
    <w:rsid w:val="00246D99"/>
    <w:rsid w:val="00247750"/>
    <w:rsid w:val="00247DCD"/>
    <w:rsid w:val="0025099B"/>
    <w:rsid w:val="00250A41"/>
    <w:rsid w:val="00250DCA"/>
    <w:rsid w:val="002522F9"/>
    <w:rsid w:val="002526E7"/>
    <w:rsid w:val="00253498"/>
    <w:rsid w:val="0025404C"/>
    <w:rsid w:val="00254294"/>
    <w:rsid w:val="00255866"/>
    <w:rsid w:val="00257977"/>
    <w:rsid w:val="00261824"/>
    <w:rsid w:val="00261D20"/>
    <w:rsid w:val="00261F39"/>
    <w:rsid w:val="00262874"/>
    <w:rsid w:val="00262F9B"/>
    <w:rsid w:val="0026301B"/>
    <w:rsid w:val="00263559"/>
    <w:rsid w:val="00263958"/>
    <w:rsid w:val="0026422F"/>
    <w:rsid w:val="002655D2"/>
    <w:rsid w:val="00265B4C"/>
    <w:rsid w:val="00266ED4"/>
    <w:rsid w:val="00267C6C"/>
    <w:rsid w:val="00270E44"/>
    <w:rsid w:val="002711CE"/>
    <w:rsid w:val="002712CE"/>
    <w:rsid w:val="0027302A"/>
    <w:rsid w:val="002748F0"/>
    <w:rsid w:val="002753CB"/>
    <w:rsid w:val="00276606"/>
    <w:rsid w:val="00276631"/>
    <w:rsid w:val="0027759B"/>
    <w:rsid w:val="002776D2"/>
    <w:rsid w:val="002806E8"/>
    <w:rsid w:val="00281C41"/>
    <w:rsid w:val="00282B5B"/>
    <w:rsid w:val="00283B6F"/>
    <w:rsid w:val="00284F51"/>
    <w:rsid w:val="002851F8"/>
    <w:rsid w:val="002858F2"/>
    <w:rsid w:val="002870D3"/>
    <w:rsid w:val="00287CA4"/>
    <w:rsid w:val="00290FB2"/>
    <w:rsid w:val="00291090"/>
    <w:rsid w:val="0029330E"/>
    <w:rsid w:val="002935DE"/>
    <w:rsid w:val="00294977"/>
    <w:rsid w:val="00294F26"/>
    <w:rsid w:val="002952DD"/>
    <w:rsid w:val="00295758"/>
    <w:rsid w:val="0029724B"/>
    <w:rsid w:val="002A023D"/>
    <w:rsid w:val="002A0CC2"/>
    <w:rsid w:val="002A0FBB"/>
    <w:rsid w:val="002A1275"/>
    <w:rsid w:val="002A17DC"/>
    <w:rsid w:val="002A1C13"/>
    <w:rsid w:val="002A247C"/>
    <w:rsid w:val="002A2AAF"/>
    <w:rsid w:val="002A3CCB"/>
    <w:rsid w:val="002A4115"/>
    <w:rsid w:val="002A41AE"/>
    <w:rsid w:val="002A455B"/>
    <w:rsid w:val="002A49AE"/>
    <w:rsid w:val="002A6454"/>
    <w:rsid w:val="002A770A"/>
    <w:rsid w:val="002A7B8E"/>
    <w:rsid w:val="002B01DB"/>
    <w:rsid w:val="002B0295"/>
    <w:rsid w:val="002B066C"/>
    <w:rsid w:val="002B067B"/>
    <w:rsid w:val="002B18B0"/>
    <w:rsid w:val="002B1D88"/>
    <w:rsid w:val="002B1E24"/>
    <w:rsid w:val="002B2D76"/>
    <w:rsid w:val="002B327D"/>
    <w:rsid w:val="002B340B"/>
    <w:rsid w:val="002B47E2"/>
    <w:rsid w:val="002B53CC"/>
    <w:rsid w:val="002B5B24"/>
    <w:rsid w:val="002C0737"/>
    <w:rsid w:val="002C14EA"/>
    <w:rsid w:val="002C32F6"/>
    <w:rsid w:val="002C3E4E"/>
    <w:rsid w:val="002C492E"/>
    <w:rsid w:val="002C5A26"/>
    <w:rsid w:val="002C753C"/>
    <w:rsid w:val="002C7748"/>
    <w:rsid w:val="002D0421"/>
    <w:rsid w:val="002D0EF3"/>
    <w:rsid w:val="002D1D9C"/>
    <w:rsid w:val="002D2422"/>
    <w:rsid w:val="002D356E"/>
    <w:rsid w:val="002D3862"/>
    <w:rsid w:val="002D583E"/>
    <w:rsid w:val="002D60BD"/>
    <w:rsid w:val="002D65B8"/>
    <w:rsid w:val="002D6BD8"/>
    <w:rsid w:val="002D740D"/>
    <w:rsid w:val="002D764A"/>
    <w:rsid w:val="002E144D"/>
    <w:rsid w:val="002E41B5"/>
    <w:rsid w:val="002E48DE"/>
    <w:rsid w:val="002E5988"/>
    <w:rsid w:val="002E75BB"/>
    <w:rsid w:val="002E778D"/>
    <w:rsid w:val="002F03BB"/>
    <w:rsid w:val="002F0499"/>
    <w:rsid w:val="002F102D"/>
    <w:rsid w:val="002F1332"/>
    <w:rsid w:val="002F2A6A"/>
    <w:rsid w:val="002F2D09"/>
    <w:rsid w:val="002F3A99"/>
    <w:rsid w:val="002F3E69"/>
    <w:rsid w:val="002F40D0"/>
    <w:rsid w:val="002F493E"/>
    <w:rsid w:val="002F6A19"/>
    <w:rsid w:val="002F702C"/>
    <w:rsid w:val="002F72D1"/>
    <w:rsid w:val="002F75DA"/>
    <w:rsid w:val="003009AF"/>
    <w:rsid w:val="003016F2"/>
    <w:rsid w:val="00302202"/>
    <w:rsid w:val="00303559"/>
    <w:rsid w:val="00303A84"/>
    <w:rsid w:val="003043A6"/>
    <w:rsid w:val="00304EE5"/>
    <w:rsid w:val="00306548"/>
    <w:rsid w:val="00306F42"/>
    <w:rsid w:val="003106EB"/>
    <w:rsid w:val="003107D1"/>
    <w:rsid w:val="003116D6"/>
    <w:rsid w:val="003122CB"/>
    <w:rsid w:val="003134CE"/>
    <w:rsid w:val="00313728"/>
    <w:rsid w:val="003140CF"/>
    <w:rsid w:val="003141EB"/>
    <w:rsid w:val="00314C22"/>
    <w:rsid w:val="00314E13"/>
    <w:rsid w:val="00315989"/>
    <w:rsid w:val="003167F4"/>
    <w:rsid w:val="00316D7A"/>
    <w:rsid w:val="00317204"/>
    <w:rsid w:val="00320067"/>
    <w:rsid w:val="00320EF4"/>
    <w:rsid w:val="003223A7"/>
    <w:rsid w:val="00323842"/>
    <w:rsid w:val="00323C64"/>
    <w:rsid w:val="00323FC7"/>
    <w:rsid w:val="003240F0"/>
    <w:rsid w:val="003263A8"/>
    <w:rsid w:val="00326BC8"/>
    <w:rsid w:val="003272D0"/>
    <w:rsid w:val="00327D04"/>
    <w:rsid w:val="0033064A"/>
    <w:rsid w:val="003310CD"/>
    <w:rsid w:val="00331957"/>
    <w:rsid w:val="00331983"/>
    <w:rsid w:val="00331AD0"/>
    <w:rsid w:val="00337CC0"/>
    <w:rsid w:val="00337E37"/>
    <w:rsid w:val="0034170B"/>
    <w:rsid w:val="0034467F"/>
    <w:rsid w:val="003453AF"/>
    <w:rsid w:val="00346357"/>
    <w:rsid w:val="003463BA"/>
    <w:rsid w:val="00346711"/>
    <w:rsid w:val="0035074A"/>
    <w:rsid w:val="00350929"/>
    <w:rsid w:val="00351F7E"/>
    <w:rsid w:val="003530AF"/>
    <w:rsid w:val="00353A0E"/>
    <w:rsid w:val="00355661"/>
    <w:rsid w:val="003569FE"/>
    <w:rsid w:val="00357D37"/>
    <w:rsid w:val="003608C6"/>
    <w:rsid w:val="00361896"/>
    <w:rsid w:val="0036200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634"/>
    <w:rsid w:val="00384A41"/>
    <w:rsid w:val="00386255"/>
    <w:rsid w:val="00387D73"/>
    <w:rsid w:val="00387D8E"/>
    <w:rsid w:val="00387D8F"/>
    <w:rsid w:val="00387DFA"/>
    <w:rsid w:val="003902B3"/>
    <w:rsid w:val="003911F0"/>
    <w:rsid w:val="0039182A"/>
    <w:rsid w:val="00392B3D"/>
    <w:rsid w:val="00392E5E"/>
    <w:rsid w:val="0039323D"/>
    <w:rsid w:val="003932A3"/>
    <w:rsid w:val="00394099"/>
    <w:rsid w:val="003954EA"/>
    <w:rsid w:val="00395662"/>
    <w:rsid w:val="00395F35"/>
    <w:rsid w:val="00396B92"/>
    <w:rsid w:val="00396F5E"/>
    <w:rsid w:val="00397209"/>
    <w:rsid w:val="003978A9"/>
    <w:rsid w:val="00397AA3"/>
    <w:rsid w:val="003A2184"/>
    <w:rsid w:val="003A30BD"/>
    <w:rsid w:val="003A3C98"/>
    <w:rsid w:val="003A4DD0"/>
    <w:rsid w:val="003A5094"/>
    <w:rsid w:val="003A70A8"/>
    <w:rsid w:val="003A79BE"/>
    <w:rsid w:val="003B04A7"/>
    <w:rsid w:val="003B0DE6"/>
    <w:rsid w:val="003B1766"/>
    <w:rsid w:val="003B2D90"/>
    <w:rsid w:val="003B3023"/>
    <w:rsid w:val="003B3072"/>
    <w:rsid w:val="003B57F8"/>
    <w:rsid w:val="003B5D1B"/>
    <w:rsid w:val="003B5DE4"/>
    <w:rsid w:val="003B6DBE"/>
    <w:rsid w:val="003C0DDA"/>
    <w:rsid w:val="003C142E"/>
    <w:rsid w:val="003C17EA"/>
    <w:rsid w:val="003C1C19"/>
    <w:rsid w:val="003C209C"/>
    <w:rsid w:val="003C25FB"/>
    <w:rsid w:val="003C2884"/>
    <w:rsid w:val="003C392E"/>
    <w:rsid w:val="003C42FE"/>
    <w:rsid w:val="003C5688"/>
    <w:rsid w:val="003C7F99"/>
    <w:rsid w:val="003D0E02"/>
    <w:rsid w:val="003D0E25"/>
    <w:rsid w:val="003D217F"/>
    <w:rsid w:val="003D37CB"/>
    <w:rsid w:val="003D4A6D"/>
    <w:rsid w:val="003D7115"/>
    <w:rsid w:val="003D7D68"/>
    <w:rsid w:val="003E03E5"/>
    <w:rsid w:val="003E09B9"/>
    <w:rsid w:val="003E1483"/>
    <w:rsid w:val="003E1E62"/>
    <w:rsid w:val="003E221C"/>
    <w:rsid w:val="003E2D72"/>
    <w:rsid w:val="003E2F6A"/>
    <w:rsid w:val="003E3408"/>
    <w:rsid w:val="003E396F"/>
    <w:rsid w:val="003E411F"/>
    <w:rsid w:val="003E4647"/>
    <w:rsid w:val="003E58C9"/>
    <w:rsid w:val="003E5B13"/>
    <w:rsid w:val="003E65C7"/>
    <w:rsid w:val="003E6B50"/>
    <w:rsid w:val="003E7321"/>
    <w:rsid w:val="003E76E8"/>
    <w:rsid w:val="003E770D"/>
    <w:rsid w:val="003F0918"/>
    <w:rsid w:val="003F172A"/>
    <w:rsid w:val="003F2DD8"/>
    <w:rsid w:val="003F39C3"/>
    <w:rsid w:val="003F71F1"/>
    <w:rsid w:val="004003F3"/>
    <w:rsid w:val="00401333"/>
    <w:rsid w:val="004018A4"/>
    <w:rsid w:val="00403777"/>
    <w:rsid w:val="00404370"/>
    <w:rsid w:val="0040586F"/>
    <w:rsid w:val="00405C10"/>
    <w:rsid w:val="004065F7"/>
    <w:rsid w:val="0040663A"/>
    <w:rsid w:val="00407383"/>
    <w:rsid w:val="00407F3F"/>
    <w:rsid w:val="00411A94"/>
    <w:rsid w:val="004126DA"/>
    <w:rsid w:val="004130AF"/>
    <w:rsid w:val="00414614"/>
    <w:rsid w:val="004146EF"/>
    <w:rsid w:val="004149EA"/>
    <w:rsid w:val="004149F5"/>
    <w:rsid w:val="00414D1B"/>
    <w:rsid w:val="00415011"/>
    <w:rsid w:val="00415A36"/>
    <w:rsid w:val="00417288"/>
    <w:rsid w:val="00417437"/>
    <w:rsid w:val="0041798E"/>
    <w:rsid w:val="00417A79"/>
    <w:rsid w:val="0042048E"/>
    <w:rsid w:val="00421086"/>
    <w:rsid w:val="00421472"/>
    <w:rsid w:val="004217EA"/>
    <w:rsid w:val="0042213A"/>
    <w:rsid w:val="004244C5"/>
    <w:rsid w:val="004244F9"/>
    <w:rsid w:val="004249F9"/>
    <w:rsid w:val="00426E7C"/>
    <w:rsid w:val="00427CDF"/>
    <w:rsid w:val="00427E8B"/>
    <w:rsid w:val="0043104F"/>
    <w:rsid w:val="004310D5"/>
    <w:rsid w:val="0043180F"/>
    <w:rsid w:val="00432A49"/>
    <w:rsid w:val="00432DAF"/>
    <w:rsid w:val="00436887"/>
    <w:rsid w:val="00436FA8"/>
    <w:rsid w:val="004419B5"/>
    <w:rsid w:val="00441C07"/>
    <w:rsid w:val="00441FBF"/>
    <w:rsid w:val="0044291D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D17"/>
    <w:rsid w:val="00457F22"/>
    <w:rsid w:val="0046034A"/>
    <w:rsid w:val="00461C40"/>
    <w:rsid w:val="00463053"/>
    <w:rsid w:val="00464736"/>
    <w:rsid w:val="00464E27"/>
    <w:rsid w:val="00464E32"/>
    <w:rsid w:val="00464FCA"/>
    <w:rsid w:val="00465151"/>
    <w:rsid w:val="00465171"/>
    <w:rsid w:val="0046524B"/>
    <w:rsid w:val="00465F33"/>
    <w:rsid w:val="00466676"/>
    <w:rsid w:val="00466F61"/>
    <w:rsid w:val="00467457"/>
    <w:rsid w:val="004674A6"/>
    <w:rsid w:val="004737C2"/>
    <w:rsid w:val="00473AC7"/>
    <w:rsid w:val="00474199"/>
    <w:rsid w:val="00476E15"/>
    <w:rsid w:val="00477459"/>
    <w:rsid w:val="0048021E"/>
    <w:rsid w:val="0048030A"/>
    <w:rsid w:val="00480835"/>
    <w:rsid w:val="00482631"/>
    <w:rsid w:val="00483790"/>
    <w:rsid w:val="00484293"/>
    <w:rsid w:val="00484A75"/>
    <w:rsid w:val="00485A60"/>
    <w:rsid w:val="00485C2B"/>
    <w:rsid w:val="00485F5B"/>
    <w:rsid w:val="00486D47"/>
    <w:rsid w:val="0048798E"/>
    <w:rsid w:val="004879E0"/>
    <w:rsid w:val="0049013C"/>
    <w:rsid w:val="00490D3F"/>
    <w:rsid w:val="00491238"/>
    <w:rsid w:val="00491280"/>
    <w:rsid w:val="00491847"/>
    <w:rsid w:val="00493B7B"/>
    <w:rsid w:val="00495185"/>
    <w:rsid w:val="00495230"/>
    <w:rsid w:val="00495AA7"/>
    <w:rsid w:val="00496B8A"/>
    <w:rsid w:val="00497FF2"/>
    <w:rsid w:val="004A1637"/>
    <w:rsid w:val="004A2ADE"/>
    <w:rsid w:val="004A3645"/>
    <w:rsid w:val="004A383B"/>
    <w:rsid w:val="004A3A9E"/>
    <w:rsid w:val="004A6D5B"/>
    <w:rsid w:val="004A71C0"/>
    <w:rsid w:val="004B092C"/>
    <w:rsid w:val="004B0BDA"/>
    <w:rsid w:val="004B3400"/>
    <w:rsid w:val="004B3A32"/>
    <w:rsid w:val="004B3CDC"/>
    <w:rsid w:val="004B47E5"/>
    <w:rsid w:val="004B4EA0"/>
    <w:rsid w:val="004B571C"/>
    <w:rsid w:val="004B6E3F"/>
    <w:rsid w:val="004B724F"/>
    <w:rsid w:val="004C016B"/>
    <w:rsid w:val="004C0B27"/>
    <w:rsid w:val="004C0C56"/>
    <w:rsid w:val="004C1AE2"/>
    <w:rsid w:val="004C21EB"/>
    <w:rsid w:val="004C2D39"/>
    <w:rsid w:val="004C2F39"/>
    <w:rsid w:val="004C462B"/>
    <w:rsid w:val="004C4AB0"/>
    <w:rsid w:val="004C516D"/>
    <w:rsid w:val="004C600B"/>
    <w:rsid w:val="004C6343"/>
    <w:rsid w:val="004C6CAC"/>
    <w:rsid w:val="004C6DB4"/>
    <w:rsid w:val="004C7A84"/>
    <w:rsid w:val="004C7BC1"/>
    <w:rsid w:val="004C7E97"/>
    <w:rsid w:val="004D17F9"/>
    <w:rsid w:val="004D2E12"/>
    <w:rsid w:val="004D381A"/>
    <w:rsid w:val="004D3AFA"/>
    <w:rsid w:val="004D554A"/>
    <w:rsid w:val="004D6A66"/>
    <w:rsid w:val="004D6F8F"/>
    <w:rsid w:val="004D7B0A"/>
    <w:rsid w:val="004D7FF8"/>
    <w:rsid w:val="004E0342"/>
    <w:rsid w:val="004E0C93"/>
    <w:rsid w:val="004E0D76"/>
    <w:rsid w:val="004E1353"/>
    <w:rsid w:val="004E291F"/>
    <w:rsid w:val="004E2F54"/>
    <w:rsid w:val="004E3BC2"/>
    <w:rsid w:val="004E4254"/>
    <w:rsid w:val="004E4B2E"/>
    <w:rsid w:val="004E4BF9"/>
    <w:rsid w:val="004E58FA"/>
    <w:rsid w:val="004E5BE6"/>
    <w:rsid w:val="004E5C6F"/>
    <w:rsid w:val="004E5D4F"/>
    <w:rsid w:val="004E7577"/>
    <w:rsid w:val="004E76DA"/>
    <w:rsid w:val="004E7D97"/>
    <w:rsid w:val="004F2727"/>
    <w:rsid w:val="004F2BF7"/>
    <w:rsid w:val="004F3B74"/>
    <w:rsid w:val="004F41E2"/>
    <w:rsid w:val="004F457D"/>
    <w:rsid w:val="004F543F"/>
    <w:rsid w:val="00500201"/>
    <w:rsid w:val="00500B87"/>
    <w:rsid w:val="005012F6"/>
    <w:rsid w:val="00501E95"/>
    <w:rsid w:val="0050221C"/>
    <w:rsid w:val="00503123"/>
    <w:rsid w:val="00503EC6"/>
    <w:rsid w:val="0050437A"/>
    <w:rsid w:val="005049F3"/>
    <w:rsid w:val="00504EDE"/>
    <w:rsid w:val="0050686B"/>
    <w:rsid w:val="005069C9"/>
    <w:rsid w:val="0050786F"/>
    <w:rsid w:val="00510645"/>
    <w:rsid w:val="005108FE"/>
    <w:rsid w:val="005113C0"/>
    <w:rsid w:val="0051393F"/>
    <w:rsid w:val="00513BEF"/>
    <w:rsid w:val="00514146"/>
    <w:rsid w:val="00514DCF"/>
    <w:rsid w:val="00515DFA"/>
    <w:rsid w:val="00517ABB"/>
    <w:rsid w:val="00517BDE"/>
    <w:rsid w:val="005239D2"/>
    <w:rsid w:val="005264FF"/>
    <w:rsid w:val="00526E79"/>
    <w:rsid w:val="00526F8B"/>
    <w:rsid w:val="00527EED"/>
    <w:rsid w:val="00530707"/>
    <w:rsid w:val="00531D03"/>
    <w:rsid w:val="00531E1B"/>
    <w:rsid w:val="0053243E"/>
    <w:rsid w:val="005336F1"/>
    <w:rsid w:val="005337D7"/>
    <w:rsid w:val="00533F65"/>
    <w:rsid w:val="0053425D"/>
    <w:rsid w:val="005354FD"/>
    <w:rsid w:val="0053590E"/>
    <w:rsid w:val="00535A1D"/>
    <w:rsid w:val="00535A3D"/>
    <w:rsid w:val="005374B3"/>
    <w:rsid w:val="0053775C"/>
    <w:rsid w:val="00537DC2"/>
    <w:rsid w:val="005414EF"/>
    <w:rsid w:val="00541C63"/>
    <w:rsid w:val="00544483"/>
    <w:rsid w:val="00544F1C"/>
    <w:rsid w:val="00544FBE"/>
    <w:rsid w:val="00550E2B"/>
    <w:rsid w:val="005517CC"/>
    <w:rsid w:val="00553A2A"/>
    <w:rsid w:val="005544BE"/>
    <w:rsid w:val="00555BDC"/>
    <w:rsid w:val="0055615D"/>
    <w:rsid w:val="0055690A"/>
    <w:rsid w:val="00556BE5"/>
    <w:rsid w:val="005600C4"/>
    <w:rsid w:val="00561212"/>
    <w:rsid w:val="00561B33"/>
    <w:rsid w:val="00563484"/>
    <w:rsid w:val="00564D4D"/>
    <w:rsid w:val="005664D3"/>
    <w:rsid w:val="00566E57"/>
    <w:rsid w:val="00566EF5"/>
    <w:rsid w:val="00567035"/>
    <w:rsid w:val="005717DA"/>
    <w:rsid w:val="00572180"/>
    <w:rsid w:val="0057285C"/>
    <w:rsid w:val="005728DA"/>
    <w:rsid w:val="00572B7C"/>
    <w:rsid w:val="005737CC"/>
    <w:rsid w:val="00573C5D"/>
    <w:rsid w:val="005746F2"/>
    <w:rsid w:val="005764C9"/>
    <w:rsid w:val="0057681B"/>
    <w:rsid w:val="00577F82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15E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A71A2"/>
    <w:rsid w:val="005B0908"/>
    <w:rsid w:val="005B0F68"/>
    <w:rsid w:val="005B0F82"/>
    <w:rsid w:val="005B113D"/>
    <w:rsid w:val="005B2658"/>
    <w:rsid w:val="005B42A5"/>
    <w:rsid w:val="005B4479"/>
    <w:rsid w:val="005B5715"/>
    <w:rsid w:val="005B5AB4"/>
    <w:rsid w:val="005B65D4"/>
    <w:rsid w:val="005C07E8"/>
    <w:rsid w:val="005C0878"/>
    <w:rsid w:val="005C272B"/>
    <w:rsid w:val="005C307C"/>
    <w:rsid w:val="005C3331"/>
    <w:rsid w:val="005C36A6"/>
    <w:rsid w:val="005C4259"/>
    <w:rsid w:val="005C456C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D7301"/>
    <w:rsid w:val="005E038E"/>
    <w:rsid w:val="005E20DE"/>
    <w:rsid w:val="005E2323"/>
    <w:rsid w:val="005E5978"/>
    <w:rsid w:val="005E70BA"/>
    <w:rsid w:val="005E7E3F"/>
    <w:rsid w:val="005F0CFE"/>
    <w:rsid w:val="005F16E5"/>
    <w:rsid w:val="005F18ED"/>
    <w:rsid w:val="005F3520"/>
    <w:rsid w:val="005F3E42"/>
    <w:rsid w:val="005F3E53"/>
    <w:rsid w:val="005F4445"/>
    <w:rsid w:val="005F460C"/>
    <w:rsid w:val="005F4BAD"/>
    <w:rsid w:val="005F5FCE"/>
    <w:rsid w:val="005F6054"/>
    <w:rsid w:val="005F6AE5"/>
    <w:rsid w:val="005F6F74"/>
    <w:rsid w:val="00601C6D"/>
    <w:rsid w:val="00601F86"/>
    <w:rsid w:val="00602611"/>
    <w:rsid w:val="006028D4"/>
    <w:rsid w:val="00602A89"/>
    <w:rsid w:val="00602C0D"/>
    <w:rsid w:val="0060338D"/>
    <w:rsid w:val="006055BE"/>
    <w:rsid w:val="00606790"/>
    <w:rsid w:val="0061025B"/>
    <w:rsid w:val="00610642"/>
    <w:rsid w:val="00611114"/>
    <w:rsid w:val="006119F1"/>
    <w:rsid w:val="006139C6"/>
    <w:rsid w:val="00613DDE"/>
    <w:rsid w:val="00614A1C"/>
    <w:rsid w:val="006154D0"/>
    <w:rsid w:val="00620E9A"/>
    <w:rsid w:val="00622D21"/>
    <w:rsid w:val="00624080"/>
    <w:rsid w:val="0062543D"/>
    <w:rsid w:val="00625E36"/>
    <w:rsid w:val="00626842"/>
    <w:rsid w:val="00627AED"/>
    <w:rsid w:val="00630004"/>
    <w:rsid w:val="00630B7E"/>
    <w:rsid w:val="00631CB1"/>
    <w:rsid w:val="006321D8"/>
    <w:rsid w:val="00632CCC"/>
    <w:rsid w:val="00633859"/>
    <w:rsid w:val="00634223"/>
    <w:rsid w:val="00637D3E"/>
    <w:rsid w:val="0064248B"/>
    <w:rsid w:val="00642705"/>
    <w:rsid w:val="00642E55"/>
    <w:rsid w:val="00642F3D"/>
    <w:rsid w:val="00644418"/>
    <w:rsid w:val="006445B7"/>
    <w:rsid w:val="0064492F"/>
    <w:rsid w:val="00644D90"/>
    <w:rsid w:val="006455E3"/>
    <w:rsid w:val="00650CDC"/>
    <w:rsid w:val="00652877"/>
    <w:rsid w:val="00652D7A"/>
    <w:rsid w:val="006535C9"/>
    <w:rsid w:val="006547BD"/>
    <w:rsid w:val="00654AE1"/>
    <w:rsid w:val="00654DC9"/>
    <w:rsid w:val="006561F4"/>
    <w:rsid w:val="006562C5"/>
    <w:rsid w:val="00656A64"/>
    <w:rsid w:val="00660C1E"/>
    <w:rsid w:val="00660C77"/>
    <w:rsid w:val="00664B49"/>
    <w:rsid w:val="0066566F"/>
    <w:rsid w:val="00665FD5"/>
    <w:rsid w:val="006664D1"/>
    <w:rsid w:val="0066673E"/>
    <w:rsid w:val="00667534"/>
    <w:rsid w:val="00670A57"/>
    <w:rsid w:val="0067102C"/>
    <w:rsid w:val="0067107D"/>
    <w:rsid w:val="006713B6"/>
    <w:rsid w:val="00680034"/>
    <w:rsid w:val="00680474"/>
    <w:rsid w:val="00681126"/>
    <w:rsid w:val="00681CFC"/>
    <w:rsid w:val="006830B8"/>
    <w:rsid w:val="006840CB"/>
    <w:rsid w:val="006843D5"/>
    <w:rsid w:val="00684B7C"/>
    <w:rsid w:val="00684EF5"/>
    <w:rsid w:val="00685197"/>
    <w:rsid w:val="00686771"/>
    <w:rsid w:val="0069013A"/>
    <w:rsid w:val="0069021C"/>
    <w:rsid w:val="00691A9C"/>
    <w:rsid w:val="006925A6"/>
    <w:rsid w:val="00692E5C"/>
    <w:rsid w:val="00693597"/>
    <w:rsid w:val="00694DB9"/>
    <w:rsid w:val="00695E62"/>
    <w:rsid w:val="006A0795"/>
    <w:rsid w:val="006A0A1E"/>
    <w:rsid w:val="006A2248"/>
    <w:rsid w:val="006A23DB"/>
    <w:rsid w:val="006A24D4"/>
    <w:rsid w:val="006A2A6D"/>
    <w:rsid w:val="006A4551"/>
    <w:rsid w:val="006A54B6"/>
    <w:rsid w:val="006A5790"/>
    <w:rsid w:val="006A59E2"/>
    <w:rsid w:val="006A601E"/>
    <w:rsid w:val="006A6BB1"/>
    <w:rsid w:val="006A6DE3"/>
    <w:rsid w:val="006A712B"/>
    <w:rsid w:val="006B02FC"/>
    <w:rsid w:val="006B0C6C"/>
    <w:rsid w:val="006B1D93"/>
    <w:rsid w:val="006B1F48"/>
    <w:rsid w:val="006B3734"/>
    <w:rsid w:val="006B3C1D"/>
    <w:rsid w:val="006B3CD5"/>
    <w:rsid w:val="006B3DEF"/>
    <w:rsid w:val="006B5B77"/>
    <w:rsid w:val="006B608C"/>
    <w:rsid w:val="006B6674"/>
    <w:rsid w:val="006B7930"/>
    <w:rsid w:val="006B7D25"/>
    <w:rsid w:val="006C09C3"/>
    <w:rsid w:val="006C2C61"/>
    <w:rsid w:val="006C5487"/>
    <w:rsid w:val="006C6A1F"/>
    <w:rsid w:val="006C7A4D"/>
    <w:rsid w:val="006C7DFF"/>
    <w:rsid w:val="006D1424"/>
    <w:rsid w:val="006D2FD8"/>
    <w:rsid w:val="006D5225"/>
    <w:rsid w:val="006D539E"/>
    <w:rsid w:val="006D568F"/>
    <w:rsid w:val="006D5903"/>
    <w:rsid w:val="006D6D29"/>
    <w:rsid w:val="006D7B1F"/>
    <w:rsid w:val="006E021B"/>
    <w:rsid w:val="006E16FD"/>
    <w:rsid w:val="006E396F"/>
    <w:rsid w:val="006E427C"/>
    <w:rsid w:val="006E53EB"/>
    <w:rsid w:val="006E5AC2"/>
    <w:rsid w:val="006E5E52"/>
    <w:rsid w:val="006E62A7"/>
    <w:rsid w:val="006E7CDA"/>
    <w:rsid w:val="006E7EBC"/>
    <w:rsid w:val="006F04B7"/>
    <w:rsid w:val="006F1DCA"/>
    <w:rsid w:val="006F2C9E"/>
    <w:rsid w:val="006F3395"/>
    <w:rsid w:val="006F47FB"/>
    <w:rsid w:val="006F4B0D"/>
    <w:rsid w:val="006F4FBC"/>
    <w:rsid w:val="006F506F"/>
    <w:rsid w:val="006F5278"/>
    <w:rsid w:val="006F79B9"/>
    <w:rsid w:val="006F7C41"/>
    <w:rsid w:val="00700841"/>
    <w:rsid w:val="00700C28"/>
    <w:rsid w:val="00700CA6"/>
    <w:rsid w:val="007015C3"/>
    <w:rsid w:val="00701847"/>
    <w:rsid w:val="007051EA"/>
    <w:rsid w:val="007057AB"/>
    <w:rsid w:val="00706B04"/>
    <w:rsid w:val="0070754E"/>
    <w:rsid w:val="00707CFF"/>
    <w:rsid w:val="00710C45"/>
    <w:rsid w:val="00710CE6"/>
    <w:rsid w:val="00711770"/>
    <w:rsid w:val="007128D5"/>
    <w:rsid w:val="00712AB7"/>
    <w:rsid w:val="00712BDE"/>
    <w:rsid w:val="007144E0"/>
    <w:rsid w:val="007149B3"/>
    <w:rsid w:val="00714DDF"/>
    <w:rsid w:val="00715456"/>
    <w:rsid w:val="00715471"/>
    <w:rsid w:val="0071625C"/>
    <w:rsid w:val="007170F9"/>
    <w:rsid w:val="0071746E"/>
    <w:rsid w:val="00717555"/>
    <w:rsid w:val="0071792D"/>
    <w:rsid w:val="00717C40"/>
    <w:rsid w:val="007202A5"/>
    <w:rsid w:val="007203AD"/>
    <w:rsid w:val="00720DC3"/>
    <w:rsid w:val="007217C1"/>
    <w:rsid w:val="0072180E"/>
    <w:rsid w:val="00723EEF"/>
    <w:rsid w:val="0072471E"/>
    <w:rsid w:val="00724F07"/>
    <w:rsid w:val="00727D38"/>
    <w:rsid w:val="00727DEB"/>
    <w:rsid w:val="00730101"/>
    <w:rsid w:val="0073299F"/>
    <w:rsid w:val="00732EE7"/>
    <w:rsid w:val="00734D97"/>
    <w:rsid w:val="00735674"/>
    <w:rsid w:val="0073576E"/>
    <w:rsid w:val="00741E01"/>
    <w:rsid w:val="00744066"/>
    <w:rsid w:val="00744841"/>
    <w:rsid w:val="00744C41"/>
    <w:rsid w:val="00745FD6"/>
    <w:rsid w:val="00746060"/>
    <w:rsid w:val="007473CA"/>
    <w:rsid w:val="007511FA"/>
    <w:rsid w:val="00751269"/>
    <w:rsid w:val="00751638"/>
    <w:rsid w:val="00752CFA"/>
    <w:rsid w:val="00752FD9"/>
    <w:rsid w:val="0075372E"/>
    <w:rsid w:val="00753EFC"/>
    <w:rsid w:val="00754609"/>
    <w:rsid w:val="0075483B"/>
    <w:rsid w:val="00755716"/>
    <w:rsid w:val="00755870"/>
    <w:rsid w:val="00756BDE"/>
    <w:rsid w:val="0075738A"/>
    <w:rsid w:val="00757965"/>
    <w:rsid w:val="00757B53"/>
    <w:rsid w:val="00760523"/>
    <w:rsid w:val="00760E5E"/>
    <w:rsid w:val="007634CC"/>
    <w:rsid w:val="007641DE"/>
    <w:rsid w:val="00764D30"/>
    <w:rsid w:val="007651A7"/>
    <w:rsid w:val="00766744"/>
    <w:rsid w:val="007670AD"/>
    <w:rsid w:val="007675C6"/>
    <w:rsid w:val="00770C6C"/>
    <w:rsid w:val="00771A9B"/>
    <w:rsid w:val="00771B4A"/>
    <w:rsid w:val="00771C36"/>
    <w:rsid w:val="0077302C"/>
    <w:rsid w:val="00773172"/>
    <w:rsid w:val="007732F9"/>
    <w:rsid w:val="00773B19"/>
    <w:rsid w:val="00775847"/>
    <w:rsid w:val="00776B16"/>
    <w:rsid w:val="00777D8E"/>
    <w:rsid w:val="007803C8"/>
    <w:rsid w:val="007828D5"/>
    <w:rsid w:val="00783158"/>
    <w:rsid w:val="00786900"/>
    <w:rsid w:val="00787154"/>
    <w:rsid w:val="00787D6B"/>
    <w:rsid w:val="00787E5D"/>
    <w:rsid w:val="00790428"/>
    <w:rsid w:val="00792346"/>
    <w:rsid w:val="00792544"/>
    <w:rsid w:val="00792E77"/>
    <w:rsid w:val="007933E4"/>
    <w:rsid w:val="00793E1E"/>
    <w:rsid w:val="00794694"/>
    <w:rsid w:val="007954A4"/>
    <w:rsid w:val="00795E33"/>
    <w:rsid w:val="00796047"/>
    <w:rsid w:val="007965AD"/>
    <w:rsid w:val="00797A20"/>
    <w:rsid w:val="00797E22"/>
    <w:rsid w:val="007A00BA"/>
    <w:rsid w:val="007A19DD"/>
    <w:rsid w:val="007A273E"/>
    <w:rsid w:val="007A353A"/>
    <w:rsid w:val="007A42B2"/>
    <w:rsid w:val="007A5467"/>
    <w:rsid w:val="007A5A6E"/>
    <w:rsid w:val="007A7936"/>
    <w:rsid w:val="007A7AC9"/>
    <w:rsid w:val="007A7E74"/>
    <w:rsid w:val="007B0C7B"/>
    <w:rsid w:val="007B0CB5"/>
    <w:rsid w:val="007B1F84"/>
    <w:rsid w:val="007B2500"/>
    <w:rsid w:val="007B2518"/>
    <w:rsid w:val="007B3CAD"/>
    <w:rsid w:val="007B4032"/>
    <w:rsid w:val="007B64C1"/>
    <w:rsid w:val="007B66FB"/>
    <w:rsid w:val="007B6723"/>
    <w:rsid w:val="007B77C2"/>
    <w:rsid w:val="007B793D"/>
    <w:rsid w:val="007C0DBE"/>
    <w:rsid w:val="007C18F5"/>
    <w:rsid w:val="007C1C4C"/>
    <w:rsid w:val="007C1C8D"/>
    <w:rsid w:val="007C2405"/>
    <w:rsid w:val="007C33EE"/>
    <w:rsid w:val="007C4364"/>
    <w:rsid w:val="007C4490"/>
    <w:rsid w:val="007C4E48"/>
    <w:rsid w:val="007C507B"/>
    <w:rsid w:val="007C6A06"/>
    <w:rsid w:val="007C736E"/>
    <w:rsid w:val="007D32AB"/>
    <w:rsid w:val="007D35BC"/>
    <w:rsid w:val="007D3693"/>
    <w:rsid w:val="007D45C0"/>
    <w:rsid w:val="007D606A"/>
    <w:rsid w:val="007D61A1"/>
    <w:rsid w:val="007E07A7"/>
    <w:rsid w:val="007E18D3"/>
    <w:rsid w:val="007E2C6A"/>
    <w:rsid w:val="007E2D63"/>
    <w:rsid w:val="007E3174"/>
    <w:rsid w:val="007E37B7"/>
    <w:rsid w:val="007E4689"/>
    <w:rsid w:val="007E4BCE"/>
    <w:rsid w:val="007E4DBA"/>
    <w:rsid w:val="007E5109"/>
    <w:rsid w:val="007E531A"/>
    <w:rsid w:val="007E5B4A"/>
    <w:rsid w:val="007E5B9A"/>
    <w:rsid w:val="007E7CF6"/>
    <w:rsid w:val="007F0206"/>
    <w:rsid w:val="007F0D39"/>
    <w:rsid w:val="007F1CFE"/>
    <w:rsid w:val="007F2368"/>
    <w:rsid w:val="007F4212"/>
    <w:rsid w:val="007F494F"/>
    <w:rsid w:val="007F5705"/>
    <w:rsid w:val="007F5B2F"/>
    <w:rsid w:val="007F674A"/>
    <w:rsid w:val="007F7F01"/>
    <w:rsid w:val="00800D6E"/>
    <w:rsid w:val="008016BE"/>
    <w:rsid w:val="00803029"/>
    <w:rsid w:val="008034FE"/>
    <w:rsid w:val="00803C12"/>
    <w:rsid w:val="00803E8F"/>
    <w:rsid w:val="008043B6"/>
    <w:rsid w:val="00804E79"/>
    <w:rsid w:val="00805781"/>
    <w:rsid w:val="008060D4"/>
    <w:rsid w:val="00806E6E"/>
    <w:rsid w:val="0081008A"/>
    <w:rsid w:val="00810C85"/>
    <w:rsid w:val="00810DB2"/>
    <w:rsid w:val="00810FC4"/>
    <w:rsid w:val="00811777"/>
    <w:rsid w:val="00811789"/>
    <w:rsid w:val="0081204B"/>
    <w:rsid w:val="008127D9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40A"/>
    <w:rsid w:val="008268FF"/>
    <w:rsid w:val="00827568"/>
    <w:rsid w:val="0083025F"/>
    <w:rsid w:val="008302AD"/>
    <w:rsid w:val="00830FCD"/>
    <w:rsid w:val="00831714"/>
    <w:rsid w:val="0083177A"/>
    <w:rsid w:val="00831F27"/>
    <w:rsid w:val="00832025"/>
    <w:rsid w:val="0083649D"/>
    <w:rsid w:val="00836BD8"/>
    <w:rsid w:val="00841287"/>
    <w:rsid w:val="0084142B"/>
    <w:rsid w:val="008438C3"/>
    <w:rsid w:val="008440D8"/>
    <w:rsid w:val="008441BA"/>
    <w:rsid w:val="0084422B"/>
    <w:rsid w:val="00845D6B"/>
    <w:rsid w:val="00845DAB"/>
    <w:rsid w:val="00845F73"/>
    <w:rsid w:val="00846DF2"/>
    <w:rsid w:val="008475F7"/>
    <w:rsid w:val="00847CCF"/>
    <w:rsid w:val="00847F73"/>
    <w:rsid w:val="00850303"/>
    <w:rsid w:val="008511EA"/>
    <w:rsid w:val="008527E0"/>
    <w:rsid w:val="00852E45"/>
    <w:rsid w:val="008533A5"/>
    <w:rsid w:val="008538BE"/>
    <w:rsid w:val="00853BDB"/>
    <w:rsid w:val="00853FCC"/>
    <w:rsid w:val="008547BB"/>
    <w:rsid w:val="0085483D"/>
    <w:rsid w:val="00855880"/>
    <w:rsid w:val="00856087"/>
    <w:rsid w:val="00857242"/>
    <w:rsid w:val="00857A1F"/>
    <w:rsid w:val="00861095"/>
    <w:rsid w:val="0086233F"/>
    <w:rsid w:val="00864FD4"/>
    <w:rsid w:val="008664D5"/>
    <w:rsid w:val="00867CE8"/>
    <w:rsid w:val="00870029"/>
    <w:rsid w:val="008710F1"/>
    <w:rsid w:val="0087143C"/>
    <w:rsid w:val="00871530"/>
    <w:rsid w:val="008739EE"/>
    <w:rsid w:val="0087482D"/>
    <w:rsid w:val="008751E8"/>
    <w:rsid w:val="00875296"/>
    <w:rsid w:val="008765D3"/>
    <w:rsid w:val="00877E5E"/>
    <w:rsid w:val="008809A4"/>
    <w:rsid w:val="00880F54"/>
    <w:rsid w:val="00881B0B"/>
    <w:rsid w:val="00883367"/>
    <w:rsid w:val="0088385C"/>
    <w:rsid w:val="00883981"/>
    <w:rsid w:val="0088717A"/>
    <w:rsid w:val="0089028F"/>
    <w:rsid w:val="008902FD"/>
    <w:rsid w:val="00891852"/>
    <w:rsid w:val="00891E20"/>
    <w:rsid w:val="00892087"/>
    <w:rsid w:val="008938EF"/>
    <w:rsid w:val="00893D6E"/>
    <w:rsid w:val="00894D9C"/>
    <w:rsid w:val="00896A43"/>
    <w:rsid w:val="008977AE"/>
    <w:rsid w:val="00897984"/>
    <w:rsid w:val="00897EE6"/>
    <w:rsid w:val="008A016D"/>
    <w:rsid w:val="008A070D"/>
    <w:rsid w:val="008A0BB0"/>
    <w:rsid w:val="008A0E93"/>
    <w:rsid w:val="008A2875"/>
    <w:rsid w:val="008A5E1E"/>
    <w:rsid w:val="008A782C"/>
    <w:rsid w:val="008B0269"/>
    <w:rsid w:val="008B0A5D"/>
    <w:rsid w:val="008B1C38"/>
    <w:rsid w:val="008B239D"/>
    <w:rsid w:val="008B4458"/>
    <w:rsid w:val="008B5635"/>
    <w:rsid w:val="008B6A2E"/>
    <w:rsid w:val="008B70EA"/>
    <w:rsid w:val="008B7723"/>
    <w:rsid w:val="008C05D5"/>
    <w:rsid w:val="008C06EC"/>
    <w:rsid w:val="008C0B52"/>
    <w:rsid w:val="008C1900"/>
    <w:rsid w:val="008C261C"/>
    <w:rsid w:val="008C3F8D"/>
    <w:rsid w:val="008C4739"/>
    <w:rsid w:val="008C52FE"/>
    <w:rsid w:val="008C5C01"/>
    <w:rsid w:val="008C7611"/>
    <w:rsid w:val="008C78A7"/>
    <w:rsid w:val="008C7F88"/>
    <w:rsid w:val="008D0658"/>
    <w:rsid w:val="008D0D72"/>
    <w:rsid w:val="008D0FAB"/>
    <w:rsid w:val="008D115A"/>
    <w:rsid w:val="008D2286"/>
    <w:rsid w:val="008D2A82"/>
    <w:rsid w:val="008D41DD"/>
    <w:rsid w:val="008D4818"/>
    <w:rsid w:val="008D487E"/>
    <w:rsid w:val="008D4B32"/>
    <w:rsid w:val="008D5DA7"/>
    <w:rsid w:val="008D64E7"/>
    <w:rsid w:val="008E292C"/>
    <w:rsid w:val="008E2A22"/>
    <w:rsid w:val="008E2DA1"/>
    <w:rsid w:val="008E40B5"/>
    <w:rsid w:val="008E4CFE"/>
    <w:rsid w:val="008E61F7"/>
    <w:rsid w:val="008E6882"/>
    <w:rsid w:val="008E755A"/>
    <w:rsid w:val="008F284B"/>
    <w:rsid w:val="008F506D"/>
    <w:rsid w:val="008F56A5"/>
    <w:rsid w:val="008F5EAE"/>
    <w:rsid w:val="008F5F69"/>
    <w:rsid w:val="008F7A9C"/>
    <w:rsid w:val="00900483"/>
    <w:rsid w:val="00902C75"/>
    <w:rsid w:val="009039E1"/>
    <w:rsid w:val="0090413D"/>
    <w:rsid w:val="00904A51"/>
    <w:rsid w:val="00905A5F"/>
    <w:rsid w:val="00905E67"/>
    <w:rsid w:val="00906946"/>
    <w:rsid w:val="00906A19"/>
    <w:rsid w:val="00906BAB"/>
    <w:rsid w:val="00906DD3"/>
    <w:rsid w:val="009100E8"/>
    <w:rsid w:val="00912CE6"/>
    <w:rsid w:val="00913321"/>
    <w:rsid w:val="00913366"/>
    <w:rsid w:val="00914536"/>
    <w:rsid w:val="00914A9C"/>
    <w:rsid w:val="0091613E"/>
    <w:rsid w:val="00916F7D"/>
    <w:rsid w:val="0091748A"/>
    <w:rsid w:val="00917BF7"/>
    <w:rsid w:val="009214FF"/>
    <w:rsid w:val="00921B3D"/>
    <w:rsid w:val="009224C4"/>
    <w:rsid w:val="009241B9"/>
    <w:rsid w:val="00924431"/>
    <w:rsid w:val="00924C5B"/>
    <w:rsid w:val="00924FC3"/>
    <w:rsid w:val="00925089"/>
    <w:rsid w:val="00925A4B"/>
    <w:rsid w:val="009269B7"/>
    <w:rsid w:val="00927930"/>
    <w:rsid w:val="00927AA1"/>
    <w:rsid w:val="00927D58"/>
    <w:rsid w:val="00933D88"/>
    <w:rsid w:val="00935C11"/>
    <w:rsid w:val="00937C00"/>
    <w:rsid w:val="00937D6E"/>
    <w:rsid w:val="0094054F"/>
    <w:rsid w:val="00942840"/>
    <w:rsid w:val="009435A6"/>
    <w:rsid w:val="00943AAF"/>
    <w:rsid w:val="00943D74"/>
    <w:rsid w:val="00944920"/>
    <w:rsid w:val="00945137"/>
    <w:rsid w:val="009458C5"/>
    <w:rsid w:val="00946CEE"/>
    <w:rsid w:val="0094787F"/>
    <w:rsid w:val="00951CB5"/>
    <w:rsid w:val="0095534B"/>
    <w:rsid w:val="009558D9"/>
    <w:rsid w:val="00955A58"/>
    <w:rsid w:val="009574F9"/>
    <w:rsid w:val="00957DC2"/>
    <w:rsid w:val="00961B05"/>
    <w:rsid w:val="00962133"/>
    <w:rsid w:val="009623BA"/>
    <w:rsid w:val="009637B2"/>
    <w:rsid w:val="0096509B"/>
    <w:rsid w:val="0096792C"/>
    <w:rsid w:val="00970385"/>
    <w:rsid w:val="00972167"/>
    <w:rsid w:val="00973B22"/>
    <w:rsid w:val="009745BD"/>
    <w:rsid w:val="009816C7"/>
    <w:rsid w:val="00981DF8"/>
    <w:rsid w:val="00981F30"/>
    <w:rsid w:val="00982685"/>
    <w:rsid w:val="00982C0D"/>
    <w:rsid w:val="00983228"/>
    <w:rsid w:val="0098339F"/>
    <w:rsid w:val="00984BF1"/>
    <w:rsid w:val="00985467"/>
    <w:rsid w:val="00986C03"/>
    <w:rsid w:val="009903DA"/>
    <w:rsid w:val="00990E96"/>
    <w:rsid w:val="00991DEB"/>
    <w:rsid w:val="009921F7"/>
    <w:rsid w:val="0099247E"/>
    <w:rsid w:val="00992973"/>
    <w:rsid w:val="00992BA8"/>
    <w:rsid w:val="00993696"/>
    <w:rsid w:val="009942B9"/>
    <w:rsid w:val="00994909"/>
    <w:rsid w:val="009967D9"/>
    <w:rsid w:val="00996D96"/>
    <w:rsid w:val="00997458"/>
    <w:rsid w:val="009A122F"/>
    <w:rsid w:val="009A1F60"/>
    <w:rsid w:val="009A204D"/>
    <w:rsid w:val="009A2374"/>
    <w:rsid w:val="009A2C21"/>
    <w:rsid w:val="009A3A41"/>
    <w:rsid w:val="009A46A9"/>
    <w:rsid w:val="009A49D2"/>
    <w:rsid w:val="009A5D8C"/>
    <w:rsid w:val="009A63B6"/>
    <w:rsid w:val="009A6AEB"/>
    <w:rsid w:val="009A6F7E"/>
    <w:rsid w:val="009A7CAF"/>
    <w:rsid w:val="009B0E10"/>
    <w:rsid w:val="009B1E7B"/>
    <w:rsid w:val="009B1F82"/>
    <w:rsid w:val="009B37F5"/>
    <w:rsid w:val="009B391E"/>
    <w:rsid w:val="009B4E21"/>
    <w:rsid w:val="009B71BB"/>
    <w:rsid w:val="009B7902"/>
    <w:rsid w:val="009C05A8"/>
    <w:rsid w:val="009C0B1F"/>
    <w:rsid w:val="009C0CE1"/>
    <w:rsid w:val="009C12F6"/>
    <w:rsid w:val="009C2970"/>
    <w:rsid w:val="009C2F13"/>
    <w:rsid w:val="009C3607"/>
    <w:rsid w:val="009C3E3B"/>
    <w:rsid w:val="009C5E95"/>
    <w:rsid w:val="009C6630"/>
    <w:rsid w:val="009C6DEB"/>
    <w:rsid w:val="009D070E"/>
    <w:rsid w:val="009D0E4B"/>
    <w:rsid w:val="009D0EBA"/>
    <w:rsid w:val="009D29CE"/>
    <w:rsid w:val="009D2FDC"/>
    <w:rsid w:val="009D3AEC"/>
    <w:rsid w:val="009D3B68"/>
    <w:rsid w:val="009D5D60"/>
    <w:rsid w:val="009D6DD4"/>
    <w:rsid w:val="009E05F9"/>
    <w:rsid w:val="009E13D2"/>
    <w:rsid w:val="009E1A60"/>
    <w:rsid w:val="009E235B"/>
    <w:rsid w:val="009E282F"/>
    <w:rsid w:val="009E4912"/>
    <w:rsid w:val="009E5DFF"/>
    <w:rsid w:val="009E6270"/>
    <w:rsid w:val="009F0C7D"/>
    <w:rsid w:val="009F1083"/>
    <w:rsid w:val="009F1E1A"/>
    <w:rsid w:val="009F2050"/>
    <w:rsid w:val="009F2596"/>
    <w:rsid w:val="009F26CE"/>
    <w:rsid w:val="009F2BB2"/>
    <w:rsid w:val="009F32D8"/>
    <w:rsid w:val="009F5477"/>
    <w:rsid w:val="009F636F"/>
    <w:rsid w:val="009F7AD4"/>
    <w:rsid w:val="00A00958"/>
    <w:rsid w:val="00A00F31"/>
    <w:rsid w:val="00A02A3A"/>
    <w:rsid w:val="00A02EC4"/>
    <w:rsid w:val="00A05FF3"/>
    <w:rsid w:val="00A12F11"/>
    <w:rsid w:val="00A13C6C"/>
    <w:rsid w:val="00A13FE9"/>
    <w:rsid w:val="00A14AFB"/>
    <w:rsid w:val="00A14B96"/>
    <w:rsid w:val="00A14D1E"/>
    <w:rsid w:val="00A162BB"/>
    <w:rsid w:val="00A17201"/>
    <w:rsid w:val="00A17377"/>
    <w:rsid w:val="00A17B4A"/>
    <w:rsid w:val="00A2049A"/>
    <w:rsid w:val="00A20FDA"/>
    <w:rsid w:val="00A23438"/>
    <w:rsid w:val="00A24084"/>
    <w:rsid w:val="00A24648"/>
    <w:rsid w:val="00A24904"/>
    <w:rsid w:val="00A25284"/>
    <w:rsid w:val="00A25CA1"/>
    <w:rsid w:val="00A26038"/>
    <w:rsid w:val="00A26865"/>
    <w:rsid w:val="00A27030"/>
    <w:rsid w:val="00A270C0"/>
    <w:rsid w:val="00A27F02"/>
    <w:rsid w:val="00A30C45"/>
    <w:rsid w:val="00A31259"/>
    <w:rsid w:val="00A31F47"/>
    <w:rsid w:val="00A32510"/>
    <w:rsid w:val="00A32544"/>
    <w:rsid w:val="00A339B1"/>
    <w:rsid w:val="00A33AF9"/>
    <w:rsid w:val="00A34397"/>
    <w:rsid w:val="00A34410"/>
    <w:rsid w:val="00A34D9F"/>
    <w:rsid w:val="00A3736D"/>
    <w:rsid w:val="00A37C6A"/>
    <w:rsid w:val="00A4073F"/>
    <w:rsid w:val="00A40D6B"/>
    <w:rsid w:val="00A4393D"/>
    <w:rsid w:val="00A45702"/>
    <w:rsid w:val="00A50FCD"/>
    <w:rsid w:val="00A51342"/>
    <w:rsid w:val="00A514D8"/>
    <w:rsid w:val="00A51C6F"/>
    <w:rsid w:val="00A5244D"/>
    <w:rsid w:val="00A55A71"/>
    <w:rsid w:val="00A55DA5"/>
    <w:rsid w:val="00A62774"/>
    <w:rsid w:val="00A630C3"/>
    <w:rsid w:val="00A64979"/>
    <w:rsid w:val="00A66199"/>
    <w:rsid w:val="00A666CE"/>
    <w:rsid w:val="00A66BFD"/>
    <w:rsid w:val="00A679BC"/>
    <w:rsid w:val="00A67DEE"/>
    <w:rsid w:val="00A7041B"/>
    <w:rsid w:val="00A7096A"/>
    <w:rsid w:val="00A723AA"/>
    <w:rsid w:val="00A7361F"/>
    <w:rsid w:val="00A75763"/>
    <w:rsid w:val="00A771E3"/>
    <w:rsid w:val="00A804FE"/>
    <w:rsid w:val="00A80759"/>
    <w:rsid w:val="00A80EA2"/>
    <w:rsid w:val="00A835A0"/>
    <w:rsid w:val="00A84B02"/>
    <w:rsid w:val="00A851B4"/>
    <w:rsid w:val="00A856FA"/>
    <w:rsid w:val="00A85B74"/>
    <w:rsid w:val="00A85EBE"/>
    <w:rsid w:val="00A879A2"/>
    <w:rsid w:val="00A92380"/>
    <w:rsid w:val="00A9343F"/>
    <w:rsid w:val="00A9462B"/>
    <w:rsid w:val="00A94688"/>
    <w:rsid w:val="00A94D08"/>
    <w:rsid w:val="00A95161"/>
    <w:rsid w:val="00A95189"/>
    <w:rsid w:val="00A952A0"/>
    <w:rsid w:val="00A95A5F"/>
    <w:rsid w:val="00A95B2E"/>
    <w:rsid w:val="00A96ADF"/>
    <w:rsid w:val="00AA099A"/>
    <w:rsid w:val="00AA29FB"/>
    <w:rsid w:val="00AA655D"/>
    <w:rsid w:val="00AB1A3A"/>
    <w:rsid w:val="00AB2AA8"/>
    <w:rsid w:val="00AB47E2"/>
    <w:rsid w:val="00AB5DFC"/>
    <w:rsid w:val="00AB6608"/>
    <w:rsid w:val="00AB718C"/>
    <w:rsid w:val="00AC0227"/>
    <w:rsid w:val="00AC1877"/>
    <w:rsid w:val="00AC18DD"/>
    <w:rsid w:val="00AC201B"/>
    <w:rsid w:val="00AC255B"/>
    <w:rsid w:val="00AC2808"/>
    <w:rsid w:val="00AC3EC6"/>
    <w:rsid w:val="00AC47A2"/>
    <w:rsid w:val="00AC4AB7"/>
    <w:rsid w:val="00AC5509"/>
    <w:rsid w:val="00AC79E4"/>
    <w:rsid w:val="00AD0E32"/>
    <w:rsid w:val="00AD273F"/>
    <w:rsid w:val="00AD32E2"/>
    <w:rsid w:val="00AD33F2"/>
    <w:rsid w:val="00AD695A"/>
    <w:rsid w:val="00AD6EC9"/>
    <w:rsid w:val="00AD7445"/>
    <w:rsid w:val="00AE12A7"/>
    <w:rsid w:val="00AE199F"/>
    <w:rsid w:val="00AE2378"/>
    <w:rsid w:val="00AE2A38"/>
    <w:rsid w:val="00AE350A"/>
    <w:rsid w:val="00AE521B"/>
    <w:rsid w:val="00AE579A"/>
    <w:rsid w:val="00AE7638"/>
    <w:rsid w:val="00AF1E3A"/>
    <w:rsid w:val="00AF1E8C"/>
    <w:rsid w:val="00AF27DF"/>
    <w:rsid w:val="00AF3121"/>
    <w:rsid w:val="00AF3AB9"/>
    <w:rsid w:val="00AF3D7F"/>
    <w:rsid w:val="00AF4F0A"/>
    <w:rsid w:val="00AF5D00"/>
    <w:rsid w:val="00AF5F80"/>
    <w:rsid w:val="00AF76AD"/>
    <w:rsid w:val="00AF7B89"/>
    <w:rsid w:val="00B007A8"/>
    <w:rsid w:val="00B00EEA"/>
    <w:rsid w:val="00B0339B"/>
    <w:rsid w:val="00B03B1A"/>
    <w:rsid w:val="00B04B81"/>
    <w:rsid w:val="00B0517A"/>
    <w:rsid w:val="00B067AB"/>
    <w:rsid w:val="00B06B71"/>
    <w:rsid w:val="00B079F4"/>
    <w:rsid w:val="00B07D51"/>
    <w:rsid w:val="00B11F05"/>
    <w:rsid w:val="00B12443"/>
    <w:rsid w:val="00B14B0F"/>
    <w:rsid w:val="00B14C03"/>
    <w:rsid w:val="00B1645D"/>
    <w:rsid w:val="00B16A37"/>
    <w:rsid w:val="00B17DF9"/>
    <w:rsid w:val="00B20349"/>
    <w:rsid w:val="00B22703"/>
    <w:rsid w:val="00B22A0F"/>
    <w:rsid w:val="00B22B0C"/>
    <w:rsid w:val="00B24B41"/>
    <w:rsid w:val="00B25D2C"/>
    <w:rsid w:val="00B26C4E"/>
    <w:rsid w:val="00B2741E"/>
    <w:rsid w:val="00B27D83"/>
    <w:rsid w:val="00B30710"/>
    <w:rsid w:val="00B31B50"/>
    <w:rsid w:val="00B32A48"/>
    <w:rsid w:val="00B33C13"/>
    <w:rsid w:val="00B36CD1"/>
    <w:rsid w:val="00B3792B"/>
    <w:rsid w:val="00B406F0"/>
    <w:rsid w:val="00B43DF2"/>
    <w:rsid w:val="00B444AC"/>
    <w:rsid w:val="00B44A5D"/>
    <w:rsid w:val="00B537CE"/>
    <w:rsid w:val="00B54CC4"/>
    <w:rsid w:val="00B54F34"/>
    <w:rsid w:val="00B5585F"/>
    <w:rsid w:val="00B559AC"/>
    <w:rsid w:val="00B565F8"/>
    <w:rsid w:val="00B56C3B"/>
    <w:rsid w:val="00B60AA3"/>
    <w:rsid w:val="00B61112"/>
    <w:rsid w:val="00B627D1"/>
    <w:rsid w:val="00B63124"/>
    <w:rsid w:val="00B63DB0"/>
    <w:rsid w:val="00B65509"/>
    <w:rsid w:val="00B6553A"/>
    <w:rsid w:val="00B662A3"/>
    <w:rsid w:val="00B66E9C"/>
    <w:rsid w:val="00B67451"/>
    <w:rsid w:val="00B678D5"/>
    <w:rsid w:val="00B67DE7"/>
    <w:rsid w:val="00B7023F"/>
    <w:rsid w:val="00B702A2"/>
    <w:rsid w:val="00B70EE6"/>
    <w:rsid w:val="00B712E0"/>
    <w:rsid w:val="00B717E3"/>
    <w:rsid w:val="00B71A18"/>
    <w:rsid w:val="00B72059"/>
    <w:rsid w:val="00B730FF"/>
    <w:rsid w:val="00B740D2"/>
    <w:rsid w:val="00B74AA2"/>
    <w:rsid w:val="00B74BDC"/>
    <w:rsid w:val="00B74E34"/>
    <w:rsid w:val="00B76224"/>
    <w:rsid w:val="00B76733"/>
    <w:rsid w:val="00B7722D"/>
    <w:rsid w:val="00B773F4"/>
    <w:rsid w:val="00B77932"/>
    <w:rsid w:val="00B77B0A"/>
    <w:rsid w:val="00B805B9"/>
    <w:rsid w:val="00B81768"/>
    <w:rsid w:val="00B81CC2"/>
    <w:rsid w:val="00B8257A"/>
    <w:rsid w:val="00B8267B"/>
    <w:rsid w:val="00B836FC"/>
    <w:rsid w:val="00B8459D"/>
    <w:rsid w:val="00B84EBB"/>
    <w:rsid w:val="00B84FE1"/>
    <w:rsid w:val="00B85100"/>
    <w:rsid w:val="00B85FAF"/>
    <w:rsid w:val="00B86745"/>
    <w:rsid w:val="00B90A12"/>
    <w:rsid w:val="00B91AE0"/>
    <w:rsid w:val="00B93A41"/>
    <w:rsid w:val="00B93F91"/>
    <w:rsid w:val="00B95B46"/>
    <w:rsid w:val="00B95EDD"/>
    <w:rsid w:val="00B960DE"/>
    <w:rsid w:val="00B96178"/>
    <w:rsid w:val="00B965B3"/>
    <w:rsid w:val="00BA01F4"/>
    <w:rsid w:val="00BA0FF5"/>
    <w:rsid w:val="00BA1D2C"/>
    <w:rsid w:val="00BA2CB5"/>
    <w:rsid w:val="00BA35E5"/>
    <w:rsid w:val="00BA3FFF"/>
    <w:rsid w:val="00BA4038"/>
    <w:rsid w:val="00BA4475"/>
    <w:rsid w:val="00BA45CA"/>
    <w:rsid w:val="00BA69B6"/>
    <w:rsid w:val="00BA70D6"/>
    <w:rsid w:val="00BB0046"/>
    <w:rsid w:val="00BB017A"/>
    <w:rsid w:val="00BB08D1"/>
    <w:rsid w:val="00BB091A"/>
    <w:rsid w:val="00BB0A73"/>
    <w:rsid w:val="00BB130F"/>
    <w:rsid w:val="00BB1D17"/>
    <w:rsid w:val="00BB452E"/>
    <w:rsid w:val="00BB6CBB"/>
    <w:rsid w:val="00BB6EAF"/>
    <w:rsid w:val="00BC0C59"/>
    <w:rsid w:val="00BC17CC"/>
    <w:rsid w:val="00BC1C88"/>
    <w:rsid w:val="00BC2108"/>
    <w:rsid w:val="00BC2758"/>
    <w:rsid w:val="00BC30AE"/>
    <w:rsid w:val="00BC34F6"/>
    <w:rsid w:val="00BC3766"/>
    <w:rsid w:val="00BC39C1"/>
    <w:rsid w:val="00BC3E5A"/>
    <w:rsid w:val="00BC3E81"/>
    <w:rsid w:val="00BC439F"/>
    <w:rsid w:val="00BC6CCF"/>
    <w:rsid w:val="00BC6E49"/>
    <w:rsid w:val="00BD140F"/>
    <w:rsid w:val="00BD18DC"/>
    <w:rsid w:val="00BD1A3D"/>
    <w:rsid w:val="00BD4638"/>
    <w:rsid w:val="00BD4D30"/>
    <w:rsid w:val="00BD7245"/>
    <w:rsid w:val="00BD73DD"/>
    <w:rsid w:val="00BD778A"/>
    <w:rsid w:val="00BD7E93"/>
    <w:rsid w:val="00BE04E0"/>
    <w:rsid w:val="00BE10C6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3708"/>
    <w:rsid w:val="00BF558C"/>
    <w:rsid w:val="00BF660E"/>
    <w:rsid w:val="00BF6C48"/>
    <w:rsid w:val="00BF76A0"/>
    <w:rsid w:val="00BF7806"/>
    <w:rsid w:val="00C00057"/>
    <w:rsid w:val="00C00ADA"/>
    <w:rsid w:val="00C01A5C"/>
    <w:rsid w:val="00C04056"/>
    <w:rsid w:val="00C04145"/>
    <w:rsid w:val="00C04D7C"/>
    <w:rsid w:val="00C06195"/>
    <w:rsid w:val="00C061AA"/>
    <w:rsid w:val="00C065C3"/>
    <w:rsid w:val="00C06B2B"/>
    <w:rsid w:val="00C06D55"/>
    <w:rsid w:val="00C10441"/>
    <w:rsid w:val="00C10F15"/>
    <w:rsid w:val="00C11ACB"/>
    <w:rsid w:val="00C131A2"/>
    <w:rsid w:val="00C133B6"/>
    <w:rsid w:val="00C1468A"/>
    <w:rsid w:val="00C14AE2"/>
    <w:rsid w:val="00C14BDA"/>
    <w:rsid w:val="00C1661B"/>
    <w:rsid w:val="00C16CFD"/>
    <w:rsid w:val="00C174C9"/>
    <w:rsid w:val="00C17A18"/>
    <w:rsid w:val="00C17B9C"/>
    <w:rsid w:val="00C20677"/>
    <w:rsid w:val="00C2088E"/>
    <w:rsid w:val="00C20EA4"/>
    <w:rsid w:val="00C2175E"/>
    <w:rsid w:val="00C23709"/>
    <w:rsid w:val="00C23877"/>
    <w:rsid w:val="00C23D27"/>
    <w:rsid w:val="00C24A7B"/>
    <w:rsid w:val="00C261A8"/>
    <w:rsid w:val="00C26DFF"/>
    <w:rsid w:val="00C270CC"/>
    <w:rsid w:val="00C301AB"/>
    <w:rsid w:val="00C30BBC"/>
    <w:rsid w:val="00C30D37"/>
    <w:rsid w:val="00C31156"/>
    <w:rsid w:val="00C32096"/>
    <w:rsid w:val="00C33BB7"/>
    <w:rsid w:val="00C34A59"/>
    <w:rsid w:val="00C4002E"/>
    <w:rsid w:val="00C40E25"/>
    <w:rsid w:val="00C40F54"/>
    <w:rsid w:val="00C42537"/>
    <w:rsid w:val="00C4293E"/>
    <w:rsid w:val="00C4299F"/>
    <w:rsid w:val="00C42C10"/>
    <w:rsid w:val="00C433C6"/>
    <w:rsid w:val="00C438A2"/>
    <w:rsid w:val="00C441DC"/>
    <w:rsid w:val="00C445BE"/>
    <w:rsid w:val="00C448F4"/>
    <w:rsid w:val="00C450EB"/>
    <w:rsid w:val="00C45A72"/>
    <w:rsid w:val="00C462E1"/>
    <w:rsid w:val="00C5063C"/>
    <w:rsid w:val="00C51D94"/>
    <w:rsid w:val="00C52911"/>
    <w:rsid w:val="00C56341"/>
    <w:rsid w:val="00C56E36"/>
    <w:rsid w:val="00C56F6B"/>
    <w:rsid w:val="00C57973"/>
    <w:rsid w:val="00C5798E"/>
    <w:rsid w:val="00C60121"/>
    <w:rsid w:val="00C601EB"/>
    <w:rsid w:val="00C6181D"/>
    <w:rsid w:val="00C627B5"/>
    <w:rsid w:val="00C6723E"/>
    <w:rsid w:val="00C67328"/>
    <w:rsid w:val="00C67701"/>
    <w:rsid w:val="00C70312"/>
    <w:rsid w:val="00C71495"/>
    <w:rsid w:val="00C71C7E"/>
    <w:rsid w:val="00C7296A"/>
    <w:rsid w:val="00C72D48"/>
    <w:rsid w:val="00C73409"/>
    <w:rsid w:val="00C74382"/>
    <w:rsid w:val="00C74C2D"/>
    <w:rsid w:val="00C761CA"/>
    <w:rsid w:val="00C76563"/>
    <w:rsid w:val="00C7727E"/>
    <w:rsid w:val="00C77E63"/>
    <w:rsid w:val="00C803F1"/>
    <w:rsid w:val="00C8279F"/>
    <w:rsid w:val="00C82860"/>
    <w:rsid w:val="00C83132"/>
    <w:rsid w:val="00C84869"/>
    <w:rsid w:val="00C84F30"/>
    <w:rsid w:val="00C856EF"/>
    <w:rsid w:val="00C85B80"/>
    <w:rsid w:val="00C8617B"/>
    <w:rsid w:val="00C861B2"/>
    <w:rsid w:val="00C87992"/>
    <w:rsid w:val="00C903B1"/>
    <w:rsid w:val="00C905CD"/>
    <w:rsid w:val="00C90A03"/>
    <w:rsid w:val="00C91B21"/>
    <w:rsid w:val="00C92946"/>
    <w:rsid w:val="00C9406D"/>
    <w:rsid w:val="00C94227"/>
    <w:rsid w:val="00C95955"/>
    <w:rsid w:val="00C960C7"/>
    <w:rsid w:val="00C96451"/>
    <w:rsid w:val="00C96C6D"/>
    <w:rsid w:val="00C96E2B"/>
    <w:rsid w:val="00CA08B5"/>
    <w:rsid w:val="00CA0C88"/>
    <w:rsid w:val="00CA120B"/>
    <w:rsid w:val="00CA3B1F"/>
    <w:rsid w:val="00CA4025"/>
    <w:rsid w:val="00CA4777"/>
    <w:rsid w:val="00CA4ED4"/>
    <w:rsid w:val="00CA52FD"/>
    <w:rsid w:val="00CB03DF"/>
    <w:rsid w:val="00CB16A9"/>
    <w:rsid w:val="00CB1752"/>
    <w:rsid w:val="00CB33CD"/>
    <w:rsid w:val="00CB3820"/>
    <w:rsid w:val="00CB4779"/>
    <w:rsid w:val="00CB4D70"/>
    <w:rsid w:val="00CB52F4"/>
    <w:rsid w:val="00CB5457"/>
    <w:rsid w:val="00CB59CF"/>
    <w:rsid w:val="00CB649C"/>
    <w:rsid w:val="00CC1D8F"/>
    <w:rsid w:val="00CC3957"/>
    <w:rsid w:val="00CC3B53"/>
    <w:rsid w:val="00CC3E90"/>
    <w:rsid w:val="00CC4B42"/>
    <w:rsid w:val="00CC5EF8"/>
    <w:rsid w:val="00CC64EC"/>
    <w:rsid w:val="00CC74EC"/>
    <w:rsid w:val="00CC7C98"/>
    <w:rsid w:val="00CD06C7"/>
    <w:rsid w:val="00CD0F71"/>
    <w:rsid w:val="00CD10E1"/>
    <w:rsid w:val="00CD1DA4"/>
    <w:rsid w:val="00CD2DAD"/>
    <w:rsid w:val="00CD3753"/>
    <w:rsid w:val="00CD406A"/>
    <w:rsid w:val="00CD42E8"/>
    <w:rsid w:val="00CD4890"/>
    <w:rsid w:val="00CD57C8"/>
    <w:rsid w:val="00CD6F4C"/>
    <w:rsid w:val="00CD6FCB"/>
    <w:rsid w:val="00CD76A0"/>
    <w:rsid w:val="00CE2165"/>
    <w:rsid w:val="00CE2431"/>
    <w:rsid w:val="00CE296D"/>
    <w:rsid w:val="00CE3083"/>
    <w:rsid w:val="00CE4606"/>
    <w:rsid w:val="00CE4653"/>
    <w:rsid w:val="00CE59C2"/>
    <w:rsid w:val="00CE7491"/>
    <w:rsid w:val="00CE7F09"/>
    <w:rsid w:val="00CF05A4"/>
    <w:rsid w:val="00CF19FD"/>
    <w:rsid w:val="00CF2114"/>
    <w:rsid w:val="00CF4474"/>
    <w:rsid w:val="00CF45E5"/>
    <w:rsid w:val="00CF472F"/>
    <w:rsid w:val="00CF47ED"/>
    <w:rsid w:val="00CF5F33"/>
    <w:rsid w:val="00CF63D3"/>
    <w:rsid w:val="00CF6A23"/>
    <w:rsid w:val="00CF7A80"/>
    <w:rsid w:val="00D01175"/>
    <w:rsid w:val="00D022D1"/>
    <w:rsid w:val="00D03502"/>
    <w:rsid w:val="00D04481"/>
    <w:rsid w:val="00D0453B"/>
    <w:rsid w:val="00D05927"/>
    <w:rsid w:val="00D06787"/>
    <w:rsid w:val="00D06A7D"/>
    <w:rsid w:val="00D07415"/>
    <w:rsid w:val="00D07F39"/>
    <w:rsid w:val="00D1023F"/>
    <w:rsid w:val="00D117DA"/>
    <w:rsid w:val="00D11B16"/>
    <w:rsid w:val="00D1307D"/>
    <w:rsid w:val="00D130E6"/>
    <w:rsid w:val="00D13C67"/>
    <w:rsid w:val="00D150A6"/>
    <w:rsid w:val="00D155DE"/>
    <w:rsid w:val="00D15DBA"/>
    <w:rsid w:val="00D15F02"/>
    <w:rsid w:val="00D17D40"/>
    <w:rsid w:val="00D201AE"/>
    <w:rsid w:val="00D20699"/>
    <w:rsid w:val="00D20946"/>
    <w:rsid w:val="00D21897"/>
    <w:rsid w:val="00D21ACA"/>
    <w:rsid w:val="00D23113"/>
    <w:rsid w:val="00D23AA2"/>
    <w:rsid w:val="00D24D4D"/>
    <w:rsid w:val="00D24E91"/>
    <w:rsid w:val="00D25F59"/>
    <w:rsid w:val="00D271A5"/>
    <w:rsid w:val="00D30439"/>
    <w:rsid w:val="00D31880"/>
    <w:rsid w:val="00D31986"/>
    <w:rsid w:val="00D319E0"/>
    <w:rsid w:val="00D31AD0"/>
    <w:rsid w:val="00D32E12"/>
    <w:rsid w:val="00D3385D"/>
    <w:rsid w:val="00D33EF2"/>
    <w:rsid w:val="00D342EB"/>
    <w:rsid w:val="00D357AE"/>
    <w:rsid w:val="00D36967"/>
    <w:rsid w:val="00D4128D"/>
    <w:rsid w:val="00D422F8"/>
    <w:rsid w:val="00D426E4"/>
    <w:rsid w:val="00D42B17"/>
    <w:rsid w:val="00D43AB2"/>
    <w:rsid w:val="00D44679"/>
    <w:rsid w:val="00D447C3"/>
    <w:rsid w:val="00D4637E"/>
    <w:rsid w:val="00D5269C"/>
    <w:rsid w:val="00D53501"/>
    <w:rsid w:val="00D56040"/>
    <w:rsid w:val="00D565DE"/>
    <w:rsid w:val="00D577BA"/>
    <w:rsid w:val="00D60997"/>
    <w:rsid w:val="00D62547"/>
    <w:rsid w:val="00D62BE7"/>
    <w:rsid w:val="00D63EF3"/>
    <w:rsid w:val="00D64290"/>
    <w:rsid w:val="00D64D87"/>
    <w:rsid w:val="00D66596"/>
    <w:rsid w:val="00D702D5"/>
    <w:rsid w:val="00D73E58"/>
    <w:rsid w:val="00D74153"/>
    <w:rsid w:val="00D7564B"/>
    <w:rsid w:val="00D760DB"/>
    <w:rsid w:val="00D7666D"/>
    <w:rsid w:val="00D767B8"/>
    <w:rsid w:val="00D800CF"/>
    <w:rsid w:val="00D804CC"/>
    <w:rsid w:val="00D84611"/>
    <w:rsid w:val="00D85FE6"/>
    <w:rsid w:val="00D865A5"/>
    <w:rsid w:val="00D868FD"/>
    <w:rsid w:val="00D87F72"/>
    <w:rsid w:val="00D9019B"/>
    <w:rsid w:val="00D90520"/>
    <w:rsid w:val="00D920DD"/>
    <w:rsid w:val="00D922E7"/>
    <w:rsid w:val="00D925C2"/>
    <w:rsid w:val="00D93010"/>
    <w:rsid w:val="00D93704"/>
    <w:rsid w:val="00D94500"/>
    <w:rsid w:val="00D9510B"/>
    <w:rsid w:val="00D95B5F"/>
    <w:rsid w:val="00D96EB8"/>
    <w:rsid w:val="00D96FEC"/>
    <w:rsid w:val="00D97FF2"/>
    <w:rsid w:val="00DA0E95"/>
    <w:rsid w:val="00DA1F49"/>
    <w:rsid w:val="00DA2149"/>
    <w:rsid w:val="00DA28B4"/>
    <w:rsid w:val="00DA29EE"/>
    <w:rsid w:val="00DA3425"/>
    <w:rsid w:val="00DA355E"/>
    <w:rsid w:val="00DA4BA0"/>
    <w:rsid w:val="00DA4FBD"/>
    <w:rsid w:val="00DA5717"/>
    <w:rsid w:val="00DB16D4"/>
    <w:rsid w:val="00DB1A5D"/>
    <w:rsid w:val="00DB223A"/>
    <w:rsid w:val="00DB34FE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571A"/>
    <w:rsid w:val="00DC6A6C"/>
    <w:rsid w:val="00DC71C5"/>
    <w:rsid w:val="00DC7851"/>
    <w:rsid w:val="00DD0880"/>
    <w:rsid w:val="00DD48B4"/>
    <w:rsid w:val="00DD4AD4"/>
    <w:rsid w:val="00DD4D78"/>
    <w:rsid w:val="00DD6193"/>
    <w:rsid w:val="00DD6DF1"/>
    <w:rsid w:val="00DD7020"/>
    <w:rsid w:val="00DE0CE4"/>
    <w:rsid w:val="00DE1503"/>
    <w:rsid w:val="00DE2512"/>
    <w:rsid w:val="00DE2D13"/>
    <w:rsid w:val="00DE2E9A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2B05"/>
    <w:rsid w:val="00DF3205"/>
    <w:rsid w:val="00DF3CFD"/>
    <w:rsid w:val="00DF3F9D"/>
    <w:rsid w:val="00DF427F"/>
    <w:rsid w:val="00DF4BD8"/>
    <w:rsid w:val="00DF55F7"/>
    <w:rsid w:val="00DF62C3"/>
    <w:rsid w:val="00DF675E"/>
    <w:rsid w:val="00DF7C29"/>
    <w:rsid w:val="00E008B1"/>
    <w:rsid w:val="00E01E91"/>
    <w:rsid w:val="00E04496"/>
    <w:rsid w:val="00E04835"/>
    <w:rsid w:val="00E04937"/>
    <w:rsid w:val="00E05BE3"/>
    <w:rsid w:val="00E05D9B"/>
    <w:rsid w:val="00E079B7"/>
    <w:rsid w:val="00E10CBD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48DF"/>
    <w:rsid w:val="00E25673"/>
    <w:rsid w:val="00E25F62"/>
    <w:rsid w:val="00E263DE"/>
    <w:rsid w:val="00E2657D"/>
    <w:rsid w:val="00E30517"/>
    <w:rsid w:val="00E308ED"/>
    <w:rsid w:val="00E309A2"/>
    <w:rsid w:val="00E30BE6"/>
    <w:rsid w:val="00E31532"/>
    <w:rsid w:val="00E3178F"/>
    <w:rsid w:val="00E32977"/>
    <w:rsid w:val="00E3464E"/>
    <w:rsid w:val="00E3527F"/>
    <w:rsid w:val="00E367B6"/>
    <w:rsid w:val="00E37F4E"/>
    <w:rsid w:val="00E404BA"/>
    <w:rsid w:val="00E40BB0"/>
    <w:rsid w:val="00E41D7C"/>
    <w:rsid w:val="00E42547"/>
    <w:rsid w:val="00E42791"/>
    <w:rsid w:val="00E427CA"/>
    <w:rsid w:val="00E4387C"/>
    <w:rsid w:val="00E44026"/>
    <w:rsid w:val="00E44ED2"/>
    <w:rsid w:val="00E45448"/>
    <w:rsid w:val="00E46256"/>
    <w:rsid w:val="00E4672D"/>
    <w:rsid w:val="00E513EE"/>
    <w:rsid w:val="00E51A50"/>
    <w:rsid w:val="00E523B6"/>
    <w:rsid w:val="00E531E5"/>
    <w:rsid w:val="00E547DC"/>
    <w:rsid w:val="00E54E14"/>
    <w:rsid w:val="00E56269"/>
    <w:rsid w:val="00E564CF"/>
    <w:rsid w:val="00E5764B"/>
    <w:rsid w:val="00E619FB"/>
    <w:rsid w:val="00E61A48"/>
    <w:rsid w:val="00E61DC2"/>
    <w:rsid w:val="00E6683C"/>
    <w:rsid w:val="00E674B0"/>
    <w:rsid w:val="00E710F3"/>
    <w:rsid w:val="00E72218"/>
    <w:rsid w:val="00E72F00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315C"/>
    <w:rsid w:val="00E941F2"/>
    <w:rsid w:val="00E949BE"/>
    <w:rsid w:val="00E9506F"/>
    <w:rsid w:val="00E977E8"/>
    <w:rsid w:val="00E97B5A"/>
    <w:rsid w:val="00EA11FF"/>
    <w:rsid w:val="00EA154C"/>
    <w:rsid w:val="00EA2498"/>
    <w:rsid w:val="00EA255D"/>
    <w:rsid w:val="00EA2D8B"/>
    <w:rsid w:val="00EA6338"/>
    <w:rsid w:val="00EA6751"/>
    <w:rsid w:val="00EA6849"/>
    <w:rsid w:val="00EB23B0"/>
    <w:rsid w:val="00EB23B5"/>
    <w:rsid w:val="00EB3C69"/>
    <w:rsid w:val="00EB436D"/>
    <w:rsid w:val="00EB4DB9"/>
    <w:rsid w:val="00EB5945"/>
    <w:rsid w:val="00EB7F44"/>
    <w:rsid w:val="00EC05DF"/>
    <w:rsid w:val="00EC1115"/>
    <w:rsid w:val="00EC2691"/>
    <w:rsid w:val="00EC2E4D"/>
    <w:rsid w:val="00EC3AF1"/>
    <w:rsid w:val="00EC5C22"/>
    <w:rsid w:val="00EC76E2"/>
    <w:rsid w:val="00EC7858"/>
    <w:rsid w:val="00ED0183"/>
    <w:rsid w:val="00ED16B4"/>
    <w:rsid w:val="00ED1FCA"/>
    <w:rsid w:val="00ED229B"/>
    <w:rsid w:val="00ED3461"/>
    <w:rsid w:val="00ED402C"/>
    <w:rsid w:val="00ED443A"/>
    <w:rsid w:val="00ED5B33"/>
    <w:rsid w:val="00ED623D"/>
    <w:rsid w:val="00ED71C6"/>
    <w:rsid w:val="00ED7DF0"/>
    <w:rsid w:val="00EE0689"/>
    <w:rsid w:val="00EE18E8"/>
    <w:rsid w:val="00EE38F7"/>
    <w:rsid w:val="00EE6A99"/>
    <w:rsid w:val="00EE73D5"/>
    <w:rsid w:val="00EF4FC1"/>
    <w:rsid w:val="00EF5A34"/>
    <w:rsid w:val="00EF63BD"/>
    <w:rsid w:val="00EF68C9"/>
    <w:rsid w:val="00EF7147"/>
    <w:rsid w:val="00EF7D9B"/>
    <w:rsid w:val="00F00120"/>
    <w:rsid w:val="00F001F4"/>
    <w:rsid w:val="00F00961"/>
    <w:rsid w:val="00F00C9A"/>
    <w:rsid w:val="00F01B83"/>
    <w:rsid w:val="00F0227C"/>
    <w:rsid w:val="00F02FE4"/>
    <w:rsid w:val="00F03F4D"/>
    <w:rsid w:val="00F041F4"/>
    <w:rsid w:val="00F04338"/>
    <w:rsid w:val="00F04556"/>
    <w:rsid w:val="00F045C2"/>
    <w:rsid w:val="00F04635"/>
    <w:rsid w:val="00F04EB3"/>
    <w:rsid w:val="00F06D86"/>
    <w:rsid w:val="00F06E5A"/>
    <w:rsid w:val="00F074FA"/>
    <w:rsid w:val="00F0762E"/>
    <w:rsid w:val="00F10480"/>
    <w:rsid w:val="00F11139"/>
    <w:rsid w:val="00F11621"/>
    <w:rsid w:val="00F12AAE"/>
    <w:rsid w:val="00F12E13"/>
    <w:rsid w:val="00F13155"/>
    <w:rsid w:val="00F1436A"/>
    <w:rsid w:val="00F1479E"/>
    <w:rsid w:val="00F1482B"/>
    <w:rsid w:val="00F15A12"/>
    <w:rsid w:val="00F16849"/>
    <w:rsid w:val="00F20270"/>
    <w:rsid w:val="00F2138D"/>
    <w:rsid w:val="00F22081"/>
    <w:rsid w:val="00F22AC5"/>
    <w:rsid w:val="00F2365F"/>
    <w:rsid w:val="00F24C0B"/>
    <w:rsid w:val="00F24C97"/>
    <w:rsid w:val="00F2559D"/>
    <w:rsid w:val="00F26CDA"/>
    <w:rsid w:val="00F27D04"/>
    <w:rsid w:val="00F31E56"/>
    <w:rsid w:val="00F31EFB"/>
    <w:rsid w:val="00F32F54"/>
    <w:rsid w:val="00F33165"/>
    <w:rsid w:val="00F33B57"/>
    <w:rsid w:val="00F35057"/>
    <w:rsid w:val="00F363F4"/>
    <w:rsid w:val="00F365B7"/>
    <w:rsid w:val="00F37093"/>
    <w:rsid w:val="00F37BF6"/>
    <w:rsid w:val="00F406AB"/>
    <w:rsid w:val="00F40D7A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2C0"/>
    <w:rsid w:val="00F52DD4"/>
    <w:rsid w:val="00F532A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67ACD"/>
    <w:rsid w:val="00F7099C"/>
    <w:rsid w:val="00F70EAC"/>
    <w:rsid w:val="00F719AC"/>
    <w:rsid w:val="00F71DBF"/>
    <w:rsid w:val="00F73AD6"/>
    <w:rsid w:val="00F74542"/>
    <w:rsid w:val="00F7500C"/>
    <w:rsid w:val="00F76CB0"/>
    <w:rsid w:val="00F773BF"/>
    <w:rsid w:val="00F7797D"/>
    <w:rsid w:val="00F81AEC"/>
    <w:rsid w:val="00F81ED2"/>
    <w:rsid w:val="00F836B5"/>
    <w:rsid w:val="00F8374D"/>
    <w:rsid w:val="00F851A4"/>
    <w:rsid w:val="00F85EE4"/>
    <w:rsid w:val="00F86B1C"/>
    <w:rsid w:val="00F86D14"/>
    <w:rsid w:val="00F87AD3"/>
    <w:rsid w:val="00F92DE6"/>
    <w:rsid w:val="00F935DF"/>
    <w:rsid w:val="00F9599E"/>
    <w:rsid w:val="00F95CA3"/>
    <w:rsid w:val="00FA163A"/>
    <w:rsid w:val="00FA1D65"/>
    <w:rsid w:val="00FA1D9F"/>
    <w:rsid w:val="00FA381E"/>
    <w:rsid w:val="00FA3D98"/>
    <w:rsid w:val="00FA6C54"/>
    <w:rsid w:val="00FA7194"/>
    <w:rsid w:val="00FA7230"/>
    <w:rsid w:val="00FB09F7"/>
    <w:rsid w:val="00FB0AFA"/>
    <w:rsid w:val="00FB1A3B"/>
    <w:rsid w:val="00FB39D6"/>
    <w:rsid w:val="00FB3AC0"/>
    <w:rsid w:val="00FB794D"/>
    <w:rsid w:val="00FC0BD8"/>
    <w:rsid w:val="00FC1B22"/>
    <w:rsid w:val="00FC2402"/>
    <w:rsid w:val="00FC2F31"/>
    <w:rsid w:val="00FC472F"/>
    <w:rsid w:val="00FC5850"/>
    <w:rsid w:val="00FC6A40"/>
    <w:rsid w:val="00FC76A7"/>
    <w:rsid w:val="00FD01C6"/>
    <w:rsid w:val="00FD10F4"/>
    <w:rsid w:val="00FD37CC"/>
    <w:rsid w:val="00FD3DED"/>
    <w:rsid w:val="00FD471B"/>
    <w:rsid w:val="00FD5307"/>
    <w:rsid w:val="00FD5C62"/>
    <w:rsid w:val="00FD64A3"/>
    <w:rsid w:val="00FD7153"/>
    <w:rsid w:val="00FD78F7"/>
    <w:rsid w:val="00FE235B"/>
    <w:rsid w:val="00FE4F70"/>
    <w:rsid w:val="00FE66CC"/>
    <w:rsid w:val="00FF023A"/>
    <w:rsid w:val="00FF15EC"/>
    <w:rsid w:val="00FF168F"/>
    <w:rsid w:val="00FF21D3"/>
    <w:rsid w:val="00FF24D2"/>
    <w:rsid w:val="00FF36A6"/>
    <w:rsid w:val="00FF3E59"/>
    <w:rsid w:val="00FF403D"/>
    <w:rsid w:val="00FF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8E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122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122C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52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1000</Words>
  <Characters>5703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детсад</cp:lastModifiedBy>
  <cp:revision>5</cp:revision>
  <dcterms:created xsi:type="dcterms:W3CDTF">2018-11-02T11:24:00Z</dcterms:created>
  <dcterms:modified xsi:type="dcterms:W3CDTF">2018-11-28T06:38:00Z</dcterms:modified>
</cp:coreProperties>
</file>